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FAA88" w14:textId="78C80266" w:rsidR="0017544C" w:rsidRDefault="00DF6785" w:rsidP="0017544C">
      <w:r>
        <w:rPr>
          <w:noProof/>
        </w:rPr>
        <w:drawing>
          <wp:anchor distT="0" distB="0" distL="114300" distR="114300" simplePos="0" relativeHeight="251658240" behindDoc="0" locked="0" layoutInCell="1" allowOverlap="1" wp14:anchorId="12D93356" wp14:editId="1C832CF7">
            <wp:simplePos x="0" y="0"/>
            <wp:positionH relativeFrom="page">
              <wp:posOffset>6011545</wp:posOffset>
            </wp:positionH>
            <wp:positionV relativeFrom="paragraph">
              <wp:posOffset>127000</wp:posOffset>
            </wp:positionV>
            <wp:extent cx="781050" cy="936625"/>
            <wp:effectExtent l="0" t="0" r="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78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CAFE1E" wp14:editId="76EA8BBB">
            <wp:extent cx="4375910" cy="1162050"/>
            <wp:effectExtent l="0" t="0" r="5715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8449" cy="11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6E14" w14:textId="51C7C443" w:rsidR="00CF0956" w:rsidRDefault="0017544C" w:rsidP="0017544C">
      <w:pPr>
        <w:tabs>
          <w:tab w:val="left" w:pos="975"/>
        </w:tabs>
      </w:pPr>
      <w:r>
        <w:tab/>
      </w:r>
      <w:r>
        <w:br w:type="textWrapping" w:clear="all"/>
      </w:r>
    </w:p>
    <w:p w14:paraId="0A20B7EB" w14:textId="14C83D27" w:rsidR="000F3B26" w:rsidRDefault="000F3B26" w:rsidP="000F3B26">
      <w:pPr>
        <w:pStyle w:val="berschrift1"/>
        <w:jc w:val="center"/>
      </w:pPr>
      <w:r>
        <w:t xml:space="preserve">Anmeldung zum </w:t>
      </w:r>
      <w:r w:rsidR="009536E5">
        <w:t xml:space="preserve">Internationalen </w:t>
      </w:r>
      <w:r>
        <w:t>Pfingstturnier 202</w:t>
      </w:r>
      <w:r w:rsidR="00FC112F">
        <w:t>4</w:t>
      </w:r>
    </w:p>
    <w:p w14:paraId="1F3E1BE6" w14:textId="6173FB67" w:rsidR="000F3B26" w:rsidRPr="000F3B26" w:rsidRDefault="00FC112F" w:rsidP="000F3B26">
      <w:pPr>
        <w:pStyle w:val="berschrift1"/>
        <w:jc w:val="center"/>
      </w:pPr>
      <w:r>
        <w:t>17</w:t>
      </w:r>
      <w:r w:rsidR="000F3B26" w:rsidRPr="000F3B26">
        <w:t>.05.202</w:t>
      </w:r>
      <w:r>
        <w:t>4</w:t>
      </w:r>
      <w:r w:rsidR="000F3B26" w:rsidRPr="000F3B26">
        <w:t xml:space="preserve"> – </w:t>
      </w:r>
      <w:r>
        <w:t>2</w:t>
      </w:r>
      <w:r w:rsidR="000F3B26" w:rsidRPr="000F3B26">
        <w:t>0.05.202</w:t>
      </w:r>
      <w:r>
        <w:t>4</w:t>
      </w:r>
    </w:p>
    <w:p w14:paraId="5AE852A2" w14:textId="77777777" w:rsidR="003E1A6E" w:rsidRDefault="003E1A6E" w:rsidP="003E1A6E">
      <w:pPr>
        <w:tabs>
          <w:tab w:val="left" w:pos="4678"/>
          <w:tab w:val="left" w:pos="5670"/>
        </w:tabs>
      </w:pPr>
    </w:p>
    <w:p w14:paraId="638FF82C" w14:textId="2DF43101" w:rsidR="000F3B26" w:rsidRDefault="000F3B26" w:rsidP="000F3B26">
      <w:pPr>
        <w:autoSpaceDE w:val="0"/>
        <w:autoSpaceDN w:val="0"/>
        <w:adjustRightInd w:val="0"/>
        <w:outlineLvl w:val="0"/>
        <w:rPr>
          <w:rFonts w:cs="DFBInterstateLight"/>
          <w:b/>
          <w:bCs/>
          <w:sz w:val="24"/>
          <w:szCs w:val="24"/>
        </w:rPr>
      </w:pPr>
      <w:r w:rsidRPr="00006AED">
        <w:rPr>
          <w:rFonts w:cs="DFBInterstateLight"/>
          <w:b/>
          <w:bCs/>
          <w:sz w:val="24"/>
          <w:szCs w:val="24"/>
        </w:rPr>
        <w:t>Verantwortlicher</w:t>
      </w:r>
      <w:r>
        <w:rPr>
          <w:rFonts w:cs="DFBInterstateLight"/>
          <w:b/>
          <w:bCs/>
          <w:sz w:val="24"/>
          <w:szCs w:val="24"/>
        </w:rPr>
        <w:t>/</w:t>
      </w:r>
      <w:r w:rsidRPr="00006AED">
        <w:rPr>
          <w:rFonts w:cs="DFBInterstateLight"/>
          <w:b/>
          <w:bCs/>
          <w:sz w:val="24"/>
          <w:szCs w:val="24"/>
        </w:rPr>
        <w:t>Ansprechpartner:</w:t>
      </w:r>
    </w:p>
    <w:p w14:paraId="0C08C9F2" w14:textId="347EE396" w:rsidR="000F3B26" w:rsidRDefault="000F3B26" w:rsidP="000F3B26">
      <w:pPr>
        <w:autoSpaceDE w:val="0"/>
        <w:autoSpaceDN w:val="0"/>
        <w:adjustRightInd w:val="0"/>
        <w:outlineLvl w:val="0"/>
        <w:rPr>
          <w:rFonts w:cs="DFBInterstateLight"/>
          <w:b/>
          <w:bCs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13"/>
        <w:gridCol w:w="8782"/>
      </w:tblGrid>
      <w:tr w:rsidR="00DF2FC1" w14:paraId="71E807A2" w14:textId="77777777" w:rsidTr="00DF2FC1">
        <w:tc>
          <w:tcPr>
            <w:tcW w:w="1413" w:type="dxa"/>
          </w:tcPr>
          <w:p w14:paraId="64A0F420" w14:textId="777ED5ED" w:rsidR="00DF2FC1" w:rsidRDefault="00DF2FC1" w:rsidP="0017484C">
            <w:pPr>
              <w:autoSpaceDE w:val="0"/>
              <w:autoSpaceDN w:val="0"/>
              <w:adjustRightInd w:val="0"/>
              <w:outlineLvl w:val="0"/>
              <w:rPr>
                <w:rFonts w:cs="DFBInterstateLight"/>
                <w:b/>
                <w:bCs/>
                <w:sz w:val="24"/>
                <w:szCs w:val="24"/>
              </w:rPr>
            </w:pPr>
            <w:r>
              <w:rPr>
                <w:rFonts w:cs="DFBInterstateLight"/>
                <w:b/>
                <w:bCs/>
                <w:sz w:val="24"/>
                <w:szCs w:val="24"/>
              </w:rPr>
              <w:t>Verein:</w:t>
            </w:r>
          </w:p>
        </w:tc>
        <w:tc>
          <w:tcPr>
            <w:tcW w:w="8782" w:type="dxa"/>
          </w:tcPr>
          <w:p w14:paraId="0DC24BF1" w14:textId="77777777" w:rsidR="00DF2FC1" w:rsidRDefault="00DF2FC1" w:rsidP="000F3B26">
            <w:pPr>
              <w:autoSpaceDE w:val="0"/>
              <w:autoSpaceDN w:val="0"/>
              <w:adjustRightInd w:val="0"/>
              <w:outlineLvl w:val="0"/>
              <w:rPr>
                <w:rFonts w:cs="DFBInterstateLight"/>
                <w:b/>
                <w:bCs/>
                <w:sz w:val="24"/>
                <w:szCs w:val="24"/>
              </w:rPr>
            </w:pPr>
          </w:p>
        </w:tc>
      </w:tr>
      <w:tr w:rsidR="00DF2FC1" w14:paraId="74A2ACD7" w14:textId="77777777" w:rsidTr="00DF2FC1">
        <w:tc>
          <w:tcPr>
            <w:tcW w:w="1413" w:type="dxa"/>
          </w:tcPr>
          <w:p w14:paraId="6D79BCB2" w14:textId="57E1CBD3" w:rsidR="00DF2FC1" w:rsidRDefault="00DF2FC1" w:rsidP="0017484C">
            <w:pPr>
              <w:autoSpaceDE w:val="0"/>
              <w:autoSpaceDN w:val="0"/>
              <w:adjustRightInd w:val="0"/>
              <w:outlineLvl w:val="0"/>
              <w:rPr>
                <w:rFonts w:cs="DFBInterstateLight"/>
                <w:b/>
                <w:bCs/>
                <w:sz w:val="24"/>
                <w:szCs w:val="24"/>
              </w:rPr>
            </w:pPr>
            <w:r>
              <w:rPr>
                <w:rFonts w:cs="DFBInterstateLight"/>
                <w:b/>
                <w:bCs/>
                <w:sz w:val="24"/>
                <w:szCs w:val="24"/>
              </w:rPr>
              <w:t>Name:</w:t>
            </w:r>
          </w:p>
        </w:tc>
        <w:tc>
          <w:tcPr>
            <w:tcW w:w="8782" w:type="dxa"/>
          </w:tcPr>
          <w:p w14:paraId="7248F9C3" w14:textId="77777777" w:rsidR="00DF2FC1" w:rsidRDefault="00DF2FC1" w:rsidP="000F3B26">
            <w:pPr>
              <w:autoSpaceDE w:val="0"/>
              <w:autoSpaceDN w:val="0"/>
              <w:adjustRightInd w:val="0"/>
              <w:outlineLvl w:val="0"/>
              <w:rPr>
                <w:rFonts w:cs="DFBInterstateLight"/>
                <w:b/>
                <w:bCs/>
                <w:sz w:val="24"/>
                <w:szCs w:val="24"/>
              </w:rPr>
            </w:pPr>
          </w:p>
        </w:tc>
      </w:tr>
      <w:tr w:rsidR="00DF2FC1" w14:paraId="65E88054" w14:textId="77777777" w:rsidTr="00DF2FC1">
        <w:tc>
          <w:tcPr>
            <w:tcW w:w="1413" w:type="dxa"/>
          </w:tcPr>
          <w:p w14:paraId="1FCDAFD0" w14:textId="0C5538B2" w:rsidR="00DF2FC1" w:rsidRDefault="00DF2FC1" w:rsidP="0017484C">
            <w:pPr>
              <w:autoSpaceDE w:val="0"/>
              <w:autoSpaceDN w:val="0"/>
              <w:adjustRightInd w:val="0"/>
              <w:outlineLvl w:val="0"/>
              <w:rPr>
                <w:rFonts w:cs="DFBInterstateLight"/>
                <w:b/>
                <w:bCs/>
                <w:sz w:val="24"/>
                <w:szCs w:val="24"/>
              </w:rPr>
            </w:pPr>
            <w:r>
              <w:rPr>
                <w:rFonts w:cs="DFBInterstateLight"/>
                <w:b/>
                <w:bCs/>
                <w:sz w:val="24"/>
                <w:szCs w:val="24"/>
              </w:rPr>
              <w:t>Vorname:</w:t>
            </w:r>
          </w:p>
        </w:tc>
        <w:tc>
          <w:tcPr>
            <w:tcW w:w="8782" w:type="dxa"/>
          </w:tcPr>
          <w:p w14:paraId="30DE9435" w14:textId="77777777" w:rsidR="00DF2FC1" w:rsidRDefault="00DF2FC1" w:rsidP="000F3B26">
            <w:pPr>
              <w:autoSpaceDE w:val="0"/>
              <w:autoSpaceDN w:val="0"/>
              <w:adjustRightInd w:val="0"/>
              <w:outlineLvl w:val="0"/>
              <w:rPr>
                <w:rFonts w:cs="DFBInterstateLight"/>
                <w:b/>
                <w:bCs/>
                <w:sz w:val="24"/>
                <w:szCs w:val="24"/>
              </w:rPr>
            </w:pPr>
          </w:p>
        </w:tc>
      </w:tr>
      <w:tr w:rsidR="00DF2FC1" w14:paraId="0A910F21" w14:textId="77777777" w:rsidTr="00DF2FC1">
        <w:tc>
          <w:tcPr>
            <w:tcW w:w="1413" w:type="dxa"/>
          </w:tcPr>
          <w:p w14:paraId="239016DF" w14:textId="3C6CAC60" w:rsidR="00DF2FC1" w:rsidRDefault="00DF2FC1" w:rsidP="0017484C">
            <w:pPr>
              <w:autoSpaceDE w:val="0"/>
              <w:autoSpaceDN w:val="0"/>
              <w:adjustRightInd w:val="0"/>
              <w:outlineLvl w:val="0"/>
              <w:rPr>
                <w:rFonts w:cs="DFBInterstateLight"/>
                <w:b/>
                <w:bCs/>
                <w:sz w:val="24"/>
                <w:szCs w:val="24"/>
              </w:rPr>
            </w:pPr>
            <w:r>
              <w:rPr>
                <w:rFonts w:cs="DFBInterstateLight"/>
                <w:b/>
                <w:bCs/>
                <w:sz w:val="24"/>
                <w:szCs w:val="24"/>
              </w:rPr>
              <w:t>Handy:</w:t>
            </w:r>
          </w:p>
        </w:tc>
        <w:tc>
          <w:tcPr>
            <w:tcW w:w="8782" w:type="dxa"/>
          </w:tcPr>
          <w:p w14:paraId="69CA2241" w14:textId="77777777" w:rsidR="00DF2FC1" w:rsidRDefault="00DF2FC1" w:rsidP="000F3B26">
            <w:pPr>
              <w:autoSpaceDE w:val="0"/>
              <w:autoSpaceDN w:val="0"/>
              <w:adjustRightInd w:val="0"/>
              <w:outlineLvl w:val="0"/>
              <w:rPr>
                <w:rFonts w:cs="DFBInterstateLight"/>
                <w:b/>
                <w:bCs/>
                <w:sz w:val="24"/>
                <w:szCs w:val="24"/>
              </w:rPr>
            </w:pPr>
          </w:p>
        </w:tc>
      </w:tr>
      <w:tr w:rsidR="00DF2FC1" w14:paraId="544CA33C" w14:textId="77777777" w:rsidTr="00DF2FC1">
        <w:tc>
          <w:tcPr>
            <w:tcW w:w="1413" w:type="dxa"/>
          </w:tcPr>
          <w:p w14:paraId="79FE0D99" w14:textId="7DEB0053" w:rsidR="00DF2FC1" w:rsidRDefault="00732192" w:rsidP="0017484C">
            <w:pPr>
              <w:autoSpaceDE w:val="0"/>
              <w:autoSpaceDN w:val="0"/>
              <w:adjustRightInd w:val="0"/>
              <w:outlineLvl w:val="0"/>
              <w:rPr>
                <w:rFonts w:cs="DFBInterstateLight"/>
                <w:b/>
                <w:bCs/>
                <w:sz w:val="24"/>
                <w:szCs w:val="24"/>
              </w:rPr>
            </w:pPr>
            <w:r>
              <w:rPr>
                <w:rFonts w:cs="DFBInterstateLight"/>
                <w:b/>
                <w:bCs/>
                <w:sz w:val="24"/>
                <w:szCs w:val="24"/>
              </w:rPr>
              <w:t>E-Mail</w:t>
            </w:r>
            <w:r w:rsidR="00DF2FC1">
              <w:rPr>
                <w:rFonts w:cs="DFBInterstateLight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8782" w:type="dxa"/>
          </w:tcPr>
          <w:p w14:paraId="225C91A8" w14:textId="77777777" w:rsidR="00DF2FC1" w:rsidRDefault="00DF2FC1" w:rsidP="000F3B26">
            <w:pPr>
              <w:autoSpaceDE w:val="0"/>
              <w:autoSpaceDN w:val="0"/>
              <w:adjustRightInd w:val="0"/>
              <w:outlineLvl w:val="0"/>
              <w:rPr>
                <w:rFonts w:cs="DFBInterstateLight"/>
                <w:b/>
                <w:bCs/>
                <w:sz w:val="24"/>
                <w:szCs w:val="24"/>
              </w:rPr>
            </w:pPr>
          </w:p>
        </w:tc>
      </w:tr>
    </w:tbl>
    <w:p w14:paraId="600738C7" w14:textId="101A1824" w:rsidR="000F3B26" w:rsidRDefault="000F3B26" w:rsidP="000F3B26">
      <w:pPr>
        <w:autoSpaceDE w:val="0"/>
        <w:autoSpaceDN w:val="0"/>
        <w:adjustRightInd w:val="0"/>
        <w:outlineLvl w:val="0"/>
        <w:rPr>
          <w:rFonts w:cs="DFBInterstateLight"/>
          <w:b/>
          <w:bCs/>
          <w:sz w:val="24"/>
          <w:szCs w:val="24"/>
        </w:rPr>
      </w:pPr>
    </w:p>
    <w:p w14:paraId="671FD569" w14:textId="1B90CE90" w:rsidR="000F3B26" w:rsidRDefault="000F3B26" w:rsidP="000F3B26">
      <w:pPr>
        <w:autoSpaceDE w:val="0"/>
        <w:autoSpaceDN w:val="0"/>
        <w:adjustRightInd w:val="0"/>
        <w:rPr>
          <w:rFonts w:cs="DFBInterstateLight"/>
          <w:b/>
          <w:bCs/>
          <w:sz w:val="24"/>
          <w:szCs w:val="24"/>
        </w:rPr>
      </w:pPr>
      <w:r w:rsidRPr="00560535">
        <w:rPr>
          <w:rFonts w:cs="DFBInterstateLight"/>
          <w:b/>
          <w:bCs/>
          <w:sz w:val="24"/>
          <w:szCs w:val="24"/>
        </w:rPr>
        <w:t>Wir nehmen mit folgende</w:t>
      </w:r>
      <w:r>
        <w:rPr>
          <w:rFonts w:cs="DFBInterstateLight"/>
          <w:b/>
          <w:bCs/>
          <w:sz w:val="24"/>
          <w:szCs w:val="24"/>
        </w:rPr>
        <w:t>r/e</w:t>
      </w:r>
      <w:r w:rsidRPr="00560535">
        <w:rPr>
          <w:rFonts w:cs="DFBInterstateLight"/>
          <w:b/>
          <w:bCs/>
          <w:sz w:val="24"/>
          <w:szCs w:val="24"/>
        </w:rPr>
        <w:t>n Mannschaft</w:t>
      </w:r>
      <w:r>
        <w:rPr>
          <w:rFonts w:cs="DFBInterstateLight"/>
          <w:b/>
          <w:bCs/>
          <w:sz w:val="24"/>
          <w:szCs w:val="24"/>
        </w:rPr>
        <w:t>/</w:t>
      </w:r>
      <w:r w:rsidRPr="00560535">
        <w:rPr>
          <w:rFonts w:cs="DFBInterstateLight"/>
          <w:b/>
          <w:bCs/>
          <w:sz w:val="24"/>
          <w:szCs w:val="24"/>
        </w:rPr>
        <w:t>en an dem Turnier teil:</w:t>
      </w:r>
    </w:p>
    <w:tbl>
      <w:tblPr>
        <w:tblStyle w:val="Tabellenraster"/>
        <w:tblW w:w="10343" w:type="dxa"/>
        <w:tblLook w:val="04A0" w:firstRow="1" w:lastRow="0" w:firstColumn="1" w:lastColumn="0" w:noHBand="0" w:noVBand="1"/>
      </w:tblPr>
      <w:tblGrid>
        <w:gridCol w:w="2290"/>
        <w:gridCol w:w="3000"/>
        <w:gridCol w:w="1337"/>
        <w:gridCol w:w="3716"/>
      </w:tblGrid>
      <w:tr w:rsidR="000F3B26" w14:paraId="551D653A" w14:textId="77777777" w:rsidTr="00EC59FE">
        <w:tc>
          <w:tcPr>
            <w:tcW w:w="2290" w:type="dxa"/>
            <w:shd w:val="clear" w:color="auto" w:fill="D9D9D9" w:themeFill="background1" w:themeFillShade="D9"/>
          </w:tcPr>
          <w:p w14:paraId="4DFD41AD" w14:textId="67D7CD8B" w:rsidR="000F3B26" w:rsidRDefault="000F3B26" w:rsidP="003E1A6E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Turnier Datum</w:t>
            </w:r>
          </w:p>
        </w:tc>
        <w:tc>
          <w:tcPr>
            <w:tcW w:w="3000" w:type="dxa"/>
            <w:shd w:val="clear" w:color="auto" w:fill="D9D9D9" w:themeFill="background1" w:themeFillShade="D9"/>
          </w:tcPr>
          <w:p w14:paraId="07CD6C3B" w14:textId="403670AF" w:rsidR="000F3B26" w:rsidRDefault="000F3B26" w:rsidP="003E1A6E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Mannschaft</w:t>
            </w:r>
          </w:p>
        </w:tc>
        <w:tc>
          <w:tcPr>
            <w:tcW w:w="1337" w:type="dxa"/>
            <w:shd w:val="clear" w:color="auto" w:fill="D9D9D9" w:themeFill="background1" w:themeFillShade="D9"/>
          </w:tcPr>
          <w:p w14:paraId="6EBDD9DD" w14:textId="6F2B93A5" w:rsidR="000F3B26" w:rsidRDefault="000F3B26" w:rsidP="00A62E4B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Bitte ankreuzen</w:t>
            </w:r>
          </w:p>
        </w:tc>
        <w:tc>
          <w:tcPr>
            <w:tcW w:w="3716" w:type="dxa"/>
            <w:shd w:val="clear" w:color="auto" w:fill="D9D9D9" w:themeFill="background1" w:themeFillShade="D9"/>
          </w:tcPr>
          <w:p w14:paraId="7BC33BEC" w14:textId="77777777" w:rsidR="00DF2FC1" w:rsidRDefault="000F3B26" w:rsidP="003E1A6E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Anmerkungen</w:t>
            </w:r>
            <w:r w:rsidR="00F72D9F">
              <w:rPr>
                <w:rFonts w:cs="Arial"/>
                <w:sz w:val="24"/>
                <w:szCs w:val="24"/>
              </w:rPr>
              <w:t xml:space="preserve"> </w:t>
            </w:r>
          </w:p>
          <w:p w14:paraId="045BE99A" w14:textId="7D1B5231" w:rsidR="000F3B26" w:rsidRDefault="00F72D9F" w:rsidP="003E1A6E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(</w:t>
            </w:r>
            <w:r w:rsidR="00DF2FC1">
              <w:rPr>
                <w:rFonts w:cs="Arial"/>
                <w:sz w:val="24"/>
                <w:szCs w:val="24"/>
              </w:rPr>
              <w:t xml:space="preserve">z.B. </w:t>
            </w:r>
            <w:r>
              <w:rPr>
                <w:rFonts w:cs="Arial"/>
                <w:sz w:val="24"/>
                <w:szCs w:val="24"/>
              </w:rPr>
              <w:t>Übernachtung geplant</w:t>
            </w:r>
            <w:r w:rsidR="00DF2FC1">
              <w:rPr>
                <w:rFonts w:cs="Arial"/>
                <w:sz w:val="24"/>
                <w:szCs w:val="24"/>
              </w:rPr>
              <w:t>…)</w:t>
            </w:r>
          </w:p>
        </w:tc>
      </w:tr>
      <w:tr w:rsidR="00FC112F" w14:paraId="3C478DF9" w14:textId="77777777" w:rsidTr="00EC59FE">
        <w:tc>
          <w:tcPr>
            <w:tcW w:w="2290" w:type="dxa"/>
            <w:vMerge w:val="restart"/>
            <w:shd w:val="clear" w:color="auto" w:fill="B8CCE4" w:themeFill="accent1" w:themeFillTint="66"/>
            <w:vAlign w:val="center"/>
          </w:tcPr>
          <w:p w14:paraId="2D41D30B" w14:textId="513A571B" w:rsidR="00FC112F" w:rsidRPr="00DF2FC1" w:rsidRDefault="00FC112F" w:rsidP="003E1A6E">
            <w:pPr>
              <w:rPr>
                <w:rFonts w:cs="Arial"/>
              </w:rPr>
            </w:pPr>
            <w:r w:rsidRPr="00DF2FC1">
              <w:rPr>
                <w:rFonts w:cs="Arial"/>
              </w:rPr>
              <w:t>202</w:t>
            </w:r>
            <w:r>
              <w:rPr>
                <w:rFonts w:cs="Arial"/>
              </w:rPr>
              <w:t>4</w:t>
            </w:r>
            <w:r w:rsidRPr="00DF2FC1">
              <w:rPr>
                <w:rFonts w:cs="Arial"/>
              </w:rPr>
              <w:t>-0</w:t>
            </w:r>
            <w:r>
              <w:rPr>
                <w:rFonts w:cs="Arial"/>
              </w:rPr>
              <w:t>5</w:t>
            </w:r>
            <w:r w:rsidRPr="00DF2FC1">
              <w:rPr>
                <w:rFonts w:cs="Arial"/>
              </w:rPr>
              <w:t>-</w:t>
            </w:r>
            <w:r>
              <w:rPr>
                <w:rFonts w:cs="Arial"/>
              </w:rPr>
              <w:t>17</w:t>
            </w:r>
            <w:r w:rsidRPr="00DF2FC1">
              <w:rPr>
                <w:rFonts w:cs="Arial"/>
              </w:rPr>
              <w:t xml:space="preserve"> Freitag</w:t>
            </w:r>
          </w:p>
          <w:p w14:paraId="63C14952" w14:textId="7217EE23" w:rsidR="00FC112F" w:rsidRPr="00DF2FC1" w:rsidRDefault="00FC112F" w:rsidP="003E1A6E">
            <w:pPr>
              <w:rPr>
                <w:rFonts w:cs="Arial"/>
              </w:rPr>
            </w:pPr>
            <w:r w:rsidRPr="00DF2FC1">
              <w:rPr>
                <w:rFonts w:cs="Arial"/>
              </w:rPr>
              <w:t>18 – 2</w:t>
            </w:r>
            <w:r w:rsidR="00583D11">
              <w:rPr>
                <w:rFonts w:cs="Arial"/>
              </w:rPr>
              <w:t>2</w:t>
            </w:r>
            <w:r w:rsidRPr="00DF2FC1">
              <w:rPr>
                <w:rFonts w:cs="Arial"/>
              </w:rPr>
              <w:t xml:space="preserve"> Uhr</w:t>
            </w:r>
          </w:p>
        </w:tc>
        <w:tc>
          <w:tcPr>
            <w:tcW w:w="3000" w:type="dxa"/>
            <w:shd w:val="clear" w:color="auto" w:fill="B8CCE4" w:themeFill="accent1" w:themeFillTint="66"/>
            <w:vAlign w:val="center"/>
          </w:tcPr>
          <w:p w14:paraId="0926B42C" w14:textId="188CCD4E" w:rsidR="00FC112F" w:rsidRPr="00DF2FC1" w:rsidRDefault="00FC112F" w:rsidP="003E1A6E">
            <w:pPr>
              <w:rPr>
                <w:rFonts w:cs="Arial"/>
              </w:rPr>
            </w:pPr>
            <w:r w:rsidRPr="00DF2FC1">
              <w:rPr>
                <w:rFonts w:cs="Arial"/>
              </w:rPr>
              <w:t>A-Jugend (200</w:t>
            </w:r>
            <w:r>
              <w:rPr>
                <w:rFonts w:cs="Arial"/>
              </w:rPr>
              <w:t>5</w:t>
            </w:r>
            <w:r w:rsidRPr="00DF2FC1">
              <w:rPr>
                <w:rFonts w:cs="Arial"/>
              </w:rPr>
              <w:t>/200</w:t>
            </w:r>
            <w:r>
              <w:rPr>
                <w:rFonts w:cs="Arial"/>
              </w:rPr>
              <w:t>6</w:t>
            </w:r>
            <w:r w:rsidRPr="00DF2FC1">
              <w:rPr>
                <w:rFonts w:cs="Arial"/>
              </w:rPr>
              <w:t>)</w:t>
            </w:r>
          </w:p>
        </w:tc>
        <w:tc>
          <w:tcPr>
            <w:tcW w:w="1337" w:type="dxa"/>
            <w:shd w:val="clear" w:color="auto" w:fill="B8CCE4" w:themeFill="accent1" w:themeFillTint="66"/>
          </w:tcPr>
          <w:p w14:paraId="2CDAA63F" w14:textId="77777777" w:rsidR="00FC112F" w:rsidRPr="00DF2FC1" w:rsidRDefault="00FC112F" w:rsidP="003E1A6E">
            <w:pPr>
              <w:rPr>
                <w:rFonts w:cs="Arial"/>
              </w:rPr>
            </w:pPr>
          </w:p>
        </w:tc>
        <w:tc>
          <w:tcPr>
            <w:tcW w:w="3716" w:type="dxa"/>
            <w:shd w:val="clear" w:color="auto" w:fill="B8CCE4" w:themeFill="accent1" w:themeFillTint="66"/>
          </w:tcPr>
          <w:p w14:paraId="5B288372" w14:textId="77777777" w:rsidR="00FC112F" w:rsidRPr="00DF2FC1" w:rsidRDefault="00FC112F" w:rsidP="003E1A6E">
            <w:pPr>
              <w:rPr>
                <w:rFonts w:cs="Arial"/>
              </w:rPr>
            </w:pPr>
          </w:p>
        </w:tc>
      </w:tr>
      <w:tr w:rsidR="00FC112F" w14:paraId="65E2A548" w14:textId="77777777" w:rsidTr="00EC59FE">
        <w:tc>
          <w:tcPr>
            <w:tcW w:w="2290" w:type="dxa"/>
            <w:vMerge/>
            <w:shd w:val="clear" w:color="auto" w:fill="B8CCE4" w:themeFill="accent1" w:themeFillTint="66"/>
            <w:vAlign w:val="center"/>
          </w:tcPr>
          <w:p w14:paraId="08C3E09E" w14:textId="77777777" w:rsidR="00FC112F" w:rsidRPr="00DF2FC1" w:rsidRDefault="00FC112F" w:rsidP="003E1A6E">
            <w:pPr>
              <w:rPr>
                <w:rFonts w:cs="Arial"/>
              </w:rPr>
            </w:pPr>
          </w:p>
        </w:tc>
        <w:tc>
          <w:tcPr>
            <w:tcW w:w="3000" w:type="dxa"/>
            <w:shd w:val="clear" w:color="auto" w:fill="B8CCE4" w:themeFill="accent1" w:themeFillTint="66"/>
            <w:vAlign w:val="center"/>
          </w:tcPr>
          <w:p w14:paraId="5D8CB6FB" w14:textId="7C146ADE" w:rsidR="00FC112F" w:rsidRPr="00DF2FC1" w:rsidRDefault="00FC112F" w:rsidP="003E1A6E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  <w:r w:rsidRPr="00DF2FC1">
              <w:rPr>
                <w:rFonts w:cs="Arial"/>
              </w:rPr>
              <w:t>-Jugend (200</w:t>
            </w:r>
            <w:r>
              <w:rPr>
                <w:rFonts w:cs="Arial"/>
              </w:rPr>
              <w:t>7</w:t>
            </w:r>
            <w:r w:rsidRPr="00DF2FC1">
              <w:rPr>
                <w:rFonts w:cs="Arial"/>
              </w:rPr>
              <w:t>/200</w:t>
            </w:r>
            <w:r>
              <w:rPr>
                <w:rFonts w:cs="Arial"/>
              </w:rPr>
              <w:t>8</w:t>
            </w:r>
            <w:r w:rsidRPr="00DF2FC1">
              <w:rPr>
                <w:rFonts w:cs="Arial"/>
              </w:rPr>
              <w:t>)</w:t>
            </w:r>
          </w:p>
        </w:tc>
        <w:tc>
          <w:tcPr>
            <w:tcW w:w="1337" w:type="dxa"/>
            <w:shd w:val="clear" w:color="auto" w:fill="B8CCE4" w:themeFill="accent1" w:themeFillTint="66"/>
          </w:tcPr>
          <w:p w14:paraId="7A54B41D" w14:textId="77777777" w:rsidR="00FC112F" w:rsidRPr="00DF2FC1" w:rsidRDefault="00FC112F" w:rsidP="003E1A6E">
            <w:pPr>
              <w:rPr>
                <w:rFonts w:cs="Arial"/>
              </w:rPr>
            </w:pPr>
          </w:p>
        </w:tc>
        <w:tc>
          <w:tcPr>
            <w:tcW w:w="3716" w:type="dxa"/>
            <w:shd w:val="clear" w:color="auto" w:fill="B8CCE4" w:themeFill="accent1" w:themeFillTint="66"/>
          </w:tcPr>
          <w:p w14:paraId="1E8EC32F" w14:textId="77777777" w:rsidR="00FC112F" w:rsidRPr="00DF2FC1" w:rsidRDefault="00FC112F" w:rsidP="003E1A6E">
            <w:pPr>
              <w:rPr>
                <w:rFonts w:cs="Arial"/>
              </w:rPr>
            </w:pPr>
          </w:p>
        </w:tc>
      </w:tr>
      <w:tr w:rsidR="00583D11" w14:paraId="147DE6B2" w14:textId="77777777" w:rsidTr="00EC59FE">
        <w:tc>
          <w:tcPr>
            <w:tcW w:w="2290" w:type="dxa"/>
            <w:vMerge w:val="restart"/>
            <w:shd w:val="clear" w:color="auto" w:fill="E5B8B7" w:themeFill="accent2" w:themeFillTint="66"/>
            <w:vAlign w:val="center"/>
          </w:tcPr>
          <w:p w14:paraId="5C802A6E" w14:textId="77777777" w:rsidR="009B74B8" w:rsidRDefault="009B74B8" w:rsidP="003E1A6E">
            <w:pPr>
              <w:rPr>
                <w:rFonts w:cs="Arial"/>
              </w:rPr>
            </w:pPr>
            <w:r>
              <w:rPr>
                <w:rFonts w:cs="Arial"/>
              </w:rPr>
              <w:t>MÄDCHEN-TAG</w:t>
            </w:r>
            <w:r w:rsidRPr="00DF2FC1">
              <w:rPr>
                <w:rFonts w:cs="Arial"/>
              </w:rPr>
              <w:t xml:space="preserve"> </w:t>
            </w:r>
          </w:p>
          <w:p w14:paraId="66C0B1DF" w14:textId="77777777" w:rsidR="009B74B8" w:rsidRDefault="009B74B8" w:rsidP="003E1A6E">
            <w:pPr>
              <w:rPr>
                <w:rFonts w:cs="Arial"/>
              </w:rPr>
            </w:pPr>
          </w:p>
          <w:p w14:paraId="4CAE5AA1" w14:textId="69EA4C5B" w:rsidR="00583D11" w:rsidRPr="00DF2FC1" w:rsidRDefault="00583D11" w:rsidP="003E1A6E">
            <w:pPr>
              <w:rPr>
                <w:rFonts w:cs="Arial"/>
              </w:rPr>
            </w:pPr>
            <w:r w:rsidRPr="00DF2FC1">
              <w:rPr>
                <w:rFonts w:cs="Arial"/>
              </w:rPr>
              <w:t>202</w:t>
            </w:r>
            <w:r>
              <w:rPr>
                <w:rFonts w:cs="Arial"/>
              </w:rPr>
              <w:t>4</w:t>
            </w:r>
            <w:r w:rsidRPr="00DF2FC1">
              <w:rPr>
                <w:rFonts w:cs="Arial"/>
              </w:rPr>
              <w:t>-05-</w:t>
            </w:r>
            <w:r>
              <w:rPr>
                <w:rFonts w:cs="Arial"/>
              </w:rPr>
              <w:t>18</w:t>
            </w:r>
            <w:r w:rsidRPr="00DF2FC1">
              <w:rPr>
                <w:rFonts w:cs="Arial"/>
              </w:rPr>
              <w:t xml:space="preserve"> Samstag</w:t>
            </w:r>
          </w:p>
          <w:p w14:paraId="201E4FF8" w14:textId="7C7181E3" w:rsidR="009B74B8" w:rsidRPr="00DF2FC1" w:rsidRDefault="00F719A2" w:rsidP="003E1A6E">
            <w:pPr>
              <w:rPr>
                <w:rFonts w:cs="Arial"/>
              </w:rPr>
            </w:pPr>
            <w:r>
              <w:rPr>
                <w:rFonts w:cs="Arial"/>
              </w:rPr>
              <w:t>9</w:t>
            </w:r>
            <w:r w:rsidR="00583D11" w:rsidRPr="00DF2FC1">
              <w:rPr>
                <w:rFonts w:cs="Arial"/>
              </w:rPr>
              <w:t xml:space="preserve"> - 1</w:t>
            </w:r>
            <w:r w:rsidR="00D646DA">
              <w:rPr>
                <w:rFonts w:cs="Arial"/>
              </w:rPr>
              <w:t>4</w:t>
            </w:r>
            <w:r w:rsidR="00583D11" w:rsidRPr="00DF2FC1">
              <w:rPr>
                <w:rFonts w:cs="Arial"/>
              </w:rPr>
              <w:t xml:space="preserve"> Uhr</w:t>
            </w:r>
          </w:p>
        </w:tc>
        <w:tc>
          <w:tcPr>
            <w:tcW w:w="3000" w:type="dxa"/>
            <w:shd w:val="clear" w:color="auto" w:fill="E5B8B7" w:themeFill="accent2" w:themeFillTint="66"/>
            <w:vAlign w:val="center"/>
          </w:tcPr>
          <w:p w14:paraId="45EE8DA6" w14:textId="4AF5D075" w:rsidR="00583D11" w:rsidRPr="00DF2FC1" w:rsidRDefault="00583D11" w:rsidP="003E1A6E">
            <w:pPr>
              <w:rPr>
                <w:rFonts w:cs="Arial"/>
              </w:rPr>
            </w:pPr>
            <w:r w:rsidRPr="00583D11">
              <w:rPr>
                <w:rFonts w:cs="Arial"/>
              </w:rPr>
              <w:t>G</w:t>
            </w:r>
            <w:r w:rsidR="00EC59FE">
              <w:rPr>
                <w:rFonts w:cs="Arial"/>
              </w:rPr>
              <w:t>/F</w:t>
            </w:r>
            <w:r w:rsidRPr="00583D11">
              <w:rPr>
                <w:rFonts w:cs="Arial"/>
              </w:rPr>
              <w:t xml:space="preserve"> Juniorinnen </w:t>
            </w:r>
            <w:r w:rsidR="00654A05">
              <w:rPr>
                <w:rFonts w:cs="Arial"/>
              </w:rPr>
              <w:t xml:space="preserve">Treff* </w:t>
            </w:r>
            <w:r w:rsidR="008322EB">
              <w:rPr>
                <w:rFonts w:cs="Arial"/>
              </w:rPr>
              <w:t>(</w:t>
            </w:r>
            <w:r w:rsidR="00EC59FE">
              <w:rPr>
                <w:rFonts w:cs="Arial"/>
              </w:rPr>
              <w:t>2015/16/</w:t>
            </w:r>
            <w:r w:rsidR="008322EB">
              <w:rPr>
                <w:rFonts w:cs="Arial"/>
              </w:rPr>
              <w:t>17</w:t>
            </w:r>
            <w:r w:rsidR="000F6088">
              <w:rPr>
                <w:rFonts w:cs="Arial"/>
              </w:rPr>
              <w:t>/18</w:t>
            </w:r>
            <w:r w:rsidR="008322EB">
              <w:rPr>
                <w:rFonts w:cs="Arial"/>
              </w:rPr>
              <w:t>)</w:t>
            </w:r>
          </w:p>
        </w:tc>
        <w:tc>
          <w:tcPr>
            <w:tcW w:w="1337" w:type="dxa"/>
            <w:shd w:val="clear" w:color="auto" w:fill="E5B8B7" w:themeFill="accent2" w:themeFillTint="66"/>
          </w:tcPr>
          <w:p w14:paraId="6BBCE7C1" w14:textId="77777777" w:rsidR="00583D11" w:rsidRPr="00DF2FC1" w:rsidRDefault="00583D11" w:rsidP="003E1A6E">
            <w:pPr>
              <w:rPr>
                <w:rFonts w:cs="Arial"/>
              </w:rPr>
            </w:pPr>
          </w:p>
        </w:tc>
        <w:tc>
          <w:tcPr>
            <w:tcW w:w="3716" w:type="dxa"/>
            <w:shd w:val="clear" w:color="auto" w:fill="E5B8B7" w:themeFill="accent2" w:themeFillTint="66"/>
          </w:tcPr>
          <w:p w14:paraId="4913B7C5" w14:textId="77777777" w:rsidR="00583D11" w:rsidRPr="00DF2FC1" w:rsidRDefault="00583D11" w:rsidP="003E1A6E">
            <w:pPr>
              <w:rPr>
                <w:rFonts w:cs="Arial"/>
              </w:rPr>
            </w:pPr>
          </w:p>
        </w:tc>
      </w:tr>
      <w:tr w:rsidR="000F6088" w14:paraId="62A9B902" w14:textId="77777777" w:rsidTr="00EC59FE">
        <w:tc>
          <w:tcPr>
            <w:tcW w:w="2290" w:type="dxa"/>
            <w:vMerge/>
            <w:shd w:val="clear" w:color="auto" w:fill="E5B8B7" w:themeFill="accent2" w:themeFillTint="66"/>
            <w:vAlign w:val="center"/>
          </w:tcPr>
          <w:p w14:paraId="6EC32B81" w14:textId="77777777" w:rsidR="000F6088" w:rsidRPr="00DF2FC1" w:rsidRDefault="000F6088" w:rsidP="00F72D9F">
            <w:pPr>
              <w:rPr>
                <w:rFonts w:cs="Arial"/>
              </w:rPr>
            </w:pPr>
          </w:p>
        </w:tc>
        <w:tc>
          <w:tcPr>
            <w:tcW w:w="3000" w:type="dxa"/>
            <w:shd w:val="clear" w:color="auto" w:fill="E5B8B7" w:themeFill="accent2" w:themeFillTint="66"/>
            <w:vAlign w:val="center"/>
          </w:tcPr>
          <w:p w14:paraId="5068EFDF" w14:textId="49EF3BA0" w:rsidR="000F6088" w:rsidRPr="00583D11" w:rsidRDefault="000F6088" w:rsidP="003E1A6E">
            <w:pPr>
              <w:rPr>
                <w:rFonts w:cs="Arial"/>
              </w:rPr>
            </w:pPr>
            <w:r w:rsidRPr="00583D11">
              <w:rPr>
                <w:rFonts w:cs="Arial"/>
              </w:rPr>
              <w:t>E-Juniorinnen</w:t>
            </w:r>
            <w:r>
              <w:rPr>
                <w:rFonts w:cs="Arial"/>
              </w:rPr>
              <w:t xml:space="preserve"> (2013)</w:t>
            </w:r>
          </w:p>
        </w:tc>
        <w:tc>
          <w:tcPr>
            <w:tcW w:w="1337" w:type="dxa"/>
            <w:shd w:val="clear" w:color="auto" w:fill="E5B8B7" w:themeFill="accent2" w:themeFillTint="66"/>
          </w:tcPr>
          <w:p w14:paraId="64C72017" w14:textId="77777777" w:rsidR="000F6088" w:rsidRPr="00DF2FC1" w:rsidRDefault="000F6088" w:rsidP="003E1A6E">
            <w:pPr>
              <w:rPr>
                <w:rFonts w:cs="Arial"/>
              </w:rPr>
            </w:pPr>
          </w:p>
        </w:tc>
        <w:tc>
          <w:tcPr>
            <w:tcW w:w="3716" w:type="dxa"/>
            <w:shd w:val="clear" w:color="auto" w:fill="E5B8B7" w:themeFill="accent2" w:themeFillTint="66"/>
          </w:tcPr>
          <w:p w14:paraId="462709A4" w14:textId="77777777" w:rsidR="000F6088" w:rsidRPr="00DF2FC1" w:rsidRDefault="000F6088" w:rsidP="003E1A6E">
            <w:pPr>
              <w:rPr>
                <w:rFonts w:cs="Arial"/>
              </w:rPr>
            </w:pPr>
          </w:p>
        </w:tc>
      </w:tr>
      <w:tr w:rsidR="00583D11" w14:paraId="4D72406A" w14:textId="77777777" w:rsidTr="00EC59FE">
        <w:tc>
          <w:tcPr>
            <w:tcW w:w="2290" w:type="dxa"/>
            <w:vMerge/>
            <w:shd w:val="clear" w:color="auto" w:fill="E5B8B7" w:themeFill="accent2" w:themeFillTint="66"/>
            <w:vAlign w:val="center"/>
          </w:tcPr>
          <w:p w14:paraId="4B022ABD" w14:textId="77777777" w:rsidR="00583D11" w:rsidRPr="00DF2FC1" w:rsidRDefault="00583D11" w:rsidP="00F72D9F">
            <w:pPr>
              <w:rPr>
                <w:rFonts w:cs="Arial"/>
              </w:rPr>
            </w:pPr>
          </w:p>
        </w:tc>
        <w:tc>
          <w:tcPr>
            <w:tcW w:w="3000" w:type="dxa"/>
            <w:shd w:val="clear" w:color="auto" w:fill="E5B8B7" w:themeFill="accent2" w:themeFillTint="66"/>
            <w:vAlign w:val="center"/>
          </w:tcPr>
          <w:p w14:paraId="2D2E6150" w14:textId="1F1A1AFD" w:rsidR="00583D11" w:rsidRPr="00DF2FC1" w:rsidRDefault="00583D11" w:rsidP="003E1A6E">
            <w:pPr>
              <w:rPr>
                <w:rFonts w:cs="Arial"/>
              </w:rPr>
            </w:pPr>
            <w:r w:rsidRPr="00583D11">
              <w:rPr>
                <w:rFonts w:cs="Arial"/>
              </w:rPr>
              <w:t xml:space="preserve">E-Juniorinnen </w:t>
            </w:r>
            <w:r w:rsidR="00D646DA">
              <w:rPr>
                <w:rFonts w:cs="Arial"/>
              </w:rPr>
              <w:t>(</w:t>
            </w:r>
            <w:r w:rsidRPr="00583D11">
              <w:rPr>
                <w:rFonts w:cs="Arial"/>
              </w:rPr>
              <w:t>201</w:t>
            </w:r>
            <w:r w:rsidR="000D0257">
              <w:rPr>
                <w:rFonts w:cs="Arial"/>
              </w:rPr>
              <w:t>4</w:t>
            </w:r>
            <w:r w:rsidR="00D646DA">
              <w:rPr>
                <w:rFonts w:cs="Arial"/>
              </w:rPr>
              <w:t>)</w:t>
            </w:r>
          </w:p>
        </w:tc>
        <w:tc>
          <w:tcPr>
            <w:tcW w:w="1337" w:type="dxa"/>
            <w:shd w:val="clear" w:color="auto" w:fill="E5B8B7" w:themeFill="accent2" w:themeFillTint="66"/>
          </w:tcPr>
          <w:p w14:paraId="67580CEE" w14:textId="77777777" w:rsidR="00583D11" w:rsidRPr="00DF2FC1" w:rsidRDefault="00583D11" w:rsidP="003E1A6E">
            <w:pPr>
              <w:rPr>
                <w:rFonts w:cs="Arial"/>
              </w:rPr>
            </w:pPr>
          </w:p>
        </w:tc>
        <w:tc>
          <w:tcPr>
            <w:tcW w:w="3716" w:type="dxa"/>
            <w:shd w:val="clear" w:color="auto" w:fill="E5B8B7" w:themeFill="accent2" w:themeFillTint="66"/>
          </w:tcPr>
          <w:p w14:paraId="37F5029E" w14:textId="77777777" w:rsidR="00583D11" w:rsidRPr="00DF2FC1" w:rsidRDefault="00583D11" w:rsidP="003E1A6E">
            <w:pPr>
              <w:rPr>
                <w:rFonts w:cs="Arial"/>
              </w:rPr>
            </w:pPr>
          </w:p>
        </w:tc>
      </w:tr>
      <w:tr w:rsidR="00583D11" w14:paraId="7E7663F0" w14:textId="77777777" w:rsidTr="00EC59FE">
        <w:tc>
          <w:tcPr>
            <w:tcW w:w="2290" w:type="dxa"/>
            <w:vMerge w:val="restart"/>
            <w:shd w:val="clear" w:color="auto" w:fill="E5B8B7" w:themeFill="accent2" w:themeFillTint="66"/>
            <w:vAlign w:val="center"/>
          </w:tcPr>
          <w:p w14:paraId="2E545DFE" w14:textId="1CD429E3" w:rsidR="00583D11" w:rsidRPr="00DF2FC1" w:rsidRDefault="00583D11" w:rsidP="00F72D9F">
            <w:pPr>
              <w:rPr>
                <w:rFonts w:cs="Arial"/>
              </w:rPr>
            </w:pPr>
            <w:r w:rsidRPr="00DF2FC1">
              <w:rPr>
                <w:rFonts w:cs="Arial"/>
              </w:rPr>
              <w:t>202</w:t>
            </w:r>
            <w:r>
              <w:rPr>
                <w:rFonts w:cs="Arial"/>
              </w:rPr>
              <w:t>4</w:t>
            </w:r>
            <w:r w:rsidRPr="00DF2FC1">
              <w:rPr>
                <w:rFonts w:cs="Arial"/>
              </w:rPr>
              <w:t>-05-</w:t>
            </w:r>
            <w:r>
              <w:rPr>
                <w:rFonts w:cs="Arial"/>
              </w:rPr>
              <w:t>18</w:t>
            </w:r>
            <w:r w:rsidRPr="00DF2FC1">
              <w:rPr>
                <w:rFonts w:cs="Arial"/>
              </w:rPr>
              <w:t xml:space="preserve"> Samstag</w:t>
            </w:r>
          </w:p>
          <w:p w14:paraId="3D08043F" w14:textId="3D02A780" w:rsidR="00583D11" w:rsidRPr="00DF2FC1" w:rsidRDefault="00583D11" w:rsidP="00F72D9F">
            <w:pPr>
              <w:rPr>
                <w:rFonts w:cs="Arial"/>
              </w:rPr>
            </w:pPr>
            <w:r w:rsidRPr="00DF2FC1">
              <w:rPr>
                <w:rFonts w:cs="Arial"/>
              </w:rPr>
              <w:t>14</w:t>
            </w:r>
            <w:r w:rsidR="00D646DA">
              <w:rPr>
                <w:rFonts w:cs="Arial"/>
              </w:rPr>
              <w:t>:30</w:t>
            </w:r>
            <w:r w:rsidRPr="00DF2FC1">
              <w:rPr>
                <w:rFonts w:cs="Arial"/>
              </w:rPr>
              <w:t xml:space="preserve"> </w:t>
            </w:r>
            <w:r w:rsidR="00D646DA">
              <w:rPr>
                <w:rFonts w:cs="Arial"/>
              </w:rPr>
              <w:t>–</w:t>
            </w:r>
            <w:r w:rsidRPr="00DF2FC1">
              <w:rPr>
                <w:rFonts w:cs="Arial"/>
              </w:rPr>
              <w:t xml:space="preserve"> 18</w:t>
            </w:r>
            <w:r w:rsidR="00D646DA">
              <w:rPr>
                <w:rFonts w:cs="Arial"/>
              </w:rPr>
              <w:t>:30</w:t>
            </w:r>
            <w:r w:rsidRPr="00DF2FC1">
              <w:rPr>
                <w:rFonts w:cs="Arial"/>
              </w:rPr>
              <w:t xml:space="preserve"> Uhr</w:t>
            </w:r>
          </w:p>
        </w:tc>
        <w:tc>
          <w:tcPr>
            <w:tcW w:w="3000" w:type="dxa"/>
            <w:shd w:val="clear" w:color="auto" w:fill="E5B8B7" w:themeFill="accent2" w:themeFillTint="66"/>
            <w:vAlign w:val="center"/>
          </w:tcPr>
          <w:p w14:paraId="7797A699" w14:textId="4A567DA0" w:rsidR="00583D11" w:rsidRPr="00DF2FC1" w:rsidRDefault="00583D11" w:rsidP="003E1A6E">
            <w:pPr>
              <w:rPr>
                <w:rFonts w:cs="Arial"/>
              </w:rPr>
            </w:pPr>
            <w:r w:rsidRPr="00583D11">
              <w:rPr>
                <w:rFonts w:cs="Arial"/>
              </w:rPr>
              <w:t xml:space="preserve">D-Juniorinnen 7er </w:t>
            </w:r>
            <w:r w:rsidR="000F6088">
              <w:rPr>
                <w:rFonts w:cs="Arial"/>
              </w:rPr>
              <w:t>(</w:t>
            </w:r>
            <w:r w:rsidRPr="00583D11">
              <w:rPr>
                <w:rFonts w:cs="Arial"/>
              </w:rPr>
              <w:t>201</w:t>
            </w:r>
            <w:r w:rsidR="000D0257">
              <w:rPr>
                <w:rFonts w:cs="Arial"/>
              </w:rPr>
              <w:t>1</w:t>
            </w:r>
            <w:r w:rsidR="000F6088">
              <w:rPr>
                <w:rFonts w:cs="Arial"/>
              </w:rPr>
              <w:t>/2012)</w:t>
            </w:r>
          </w:p>
        </w:tc>
        <w:tc>
          <w:tcPr>
            <w:tcW w:w="1337" w:type="dxa"/>
            <w:shd w:val="clear" w:color="auto" w:fill="E5B8B7" w:themeFill="accent2" w:themeFillTint="66"/>
          </w:tcPr>
          <w:p w14:paraId="0FDF20E3" w14:textId="77777777" w:rsidR="00583D11" w:rsidRPr="00DF2FC1" w:rsidRDefault="00583D11" w:rsidP="003E1A6E">
            <w:pPr>
              <w:rPr>
                <w:rFonts w:cs="Arial"/>
              </w:rPr>
            </w:pPr>
          </w:p>
        </w:tc>
        <w:tc>
          <w:tcPr>
            <w:tcW w:w="3716" w:type="dxa"/>
            <w:shd w:val="clear" w:color="auto" w:fill="E5B8B7" w:themeFill="accent2" w:themeFillTint="66"/>
          </w:tcPr>
          <w:p w14:paraId="7DFD6E1E" w14:textId="77777777" w:rsidR="00583D11" w:rsidRPr="00DF2FC1" w:rsidRDefault="00583D11" w:rsidP="003E1A6E">
            <w:pPr>
              <w:rPr>
                <w:rFonts w:cs="Arial"/>
              </w:rPr>
            </w:pPr>
          </w:p>
        </w:tc>
      </w:tr>
      <w:tr w:rsidR="00583D11" w14:paraId="7180C469" w14:textId="77777777" w:rsidTr="00EC59FE">
        <w:tc>
          <w:tcPr>
            <w:tcW w:w="2290" w:type="dxa"/>
            <w:vMerge/>
            <w:shd w:val="clear" w:color="auto" w:fill="E5B8B7" w:themeFill="accent2" w:themeFillTint="66"/>
            <w:vAlign w:val="center"/>
          </w:tcPr>
          <w:p w14:paraId="66865784" w14:textId="77777777" w:rsidR="00583D11" w:rsidRPr="00DF2FC1" w:rsidRDefault="00583D11" w:rsidP="003E1A6E">
            <w:pPr>
              <w:rPr>
                <w:rFonts w:cs="Arial"/>
              </w:rPr>
            </w:pPr>
          </w:p>
        </w:tc>
        <w:tc>
          <w:tcPr>
            <w:tcW w:w="3000" w:type="dxa"/>
            <w:shd w:val="clear" w:color="auto" w:fill="E5B8B7" w:themeFill="accent2" w:themeFillTint="66"/>
            <w:vAlign w:val="center"/>
          </w:tcPr>
          <w:p w14:paraId="4AD848EE" w14:textId="76DD65D6" w:rsidR="00583D11" w:rsidRPr="00DF2FC1" w:rsidRDefault="00583D11" w:rsidP="003E1A6E">
            <w:pPr>
              <w:rPr>
                <w:rFonts w:cs="Arial"/>
              </w:rPr>
            </w:pPr>
            <w:r w:rsidRPr="00583D11">
              <w:rPr>
                <w:rFonts w:cs="Arial"/>
              </w:rPr>
              <w:t>C-Juniorinnen 7er</w:t>
            </w:r>
            <w:r w:rsidR="000F6088">
              <w:rPr>
                <w:rFonts w:cs="Arial"/>
              </w:rPr>
              <w:t xml:space="preserve"> (</w:t>
            </w:r>
            <w:r w:rsidRPr="00583D11">
              <w:rPr>
                <w:rFonts w:cs="Arial"/>
              </w:rPr>
              <w:t>200</w:t>
            </w:r>
            <w:r w:rsidR="000D0257">
              <w:rPr>
                <w:rFonts w:cs="Arial"/>
              </w:rPr>
              <w:t>9</w:t>
            </w:r>
            <w:r w:rsidR="000F6088">
              <w:rPr>
                <w:rFonts w:cs="Arial"/>
              </w:rPr>
              <w:t>/2010)</w:t>
            </w:r>
          </w:p>
        </w:tc>
        <w:tc>
          <w:tcPr>
            <w:tcW w:w="1337" w:type="dxa"/>
            <w:shd w:val="clear" w:color="auto" w:fill="E5B8B7" w:themeFill="accent2" w:themeFillTint="66"/>
          </w:tcPr>
          <w:p w14:paraId="6672B477" w14:textId="77777777" w:rsidR="00583D11" w:rsidRPr="00DF2FC1" w:rsidRDefault="00583D11" w:rsidP="003E1A6E">
            <w:pPr>
              <w:rPr>
                <w:rFonts w:cs="Arial"/>
              </w:rPr>
            </w:pPr>
          </w:p>
        </w:tc>
        <w:tc>
          <w:tcPr>
            <w:tcW w:w="3716" w:type="dxa"/>
            <w:shd w:val="clear" w:color="auto" w:fill="E5B8B7" w:themeFill="accent2" w:themeFillTint="66"/>
          </w:tcPr>
          <w:p w14:paraId="5982298C" w14:textId="77777777" w:rsidR="00583D11" w:rsidRPr="00DF2FC1" w:rsidRDefault="00583D11" w:rsidP="003E1A6E">
            <w:pPr>
              <w:rPr>
                <w:rFonts w:cs="Arial"/>
              </w:rPr>
            </w:pPr>
          </w:p>
        </w:tc>
      </w:tr>
      <w:tr w:rsidR="00583D11" w14:paraId="6DC59B83" w14:textId="77777777" w:rsidTr="00EC59FE">
        <w:tc>
          <w:tcPr>
            <w:tcW w:w="2290" w:type="dxa"/>
            <w:vMerge w:val="restart"/>
            <w:shd w:val="clear" w:color="auto" w:fill="B8CCE4" w:themeFill="accent1" w:themeFillTint="66"/>
            <w:vAlign w:val="center"/>
          </w:tcPr>
          <w:p w14:paraId="72836086" w14:textId="738606C0" w:rsidR="00583D11" w:rsidRPr="00DF2FC1" w:rsidRDefault="00583D11" w:rsidP="003E1A6E">
            <w:pPr>
              <w:rPr>
                <w:rFonts w:cs="Arial"/>
              </w:rPr>
            </w:pPr>
            <w:r w:rsidRPr="00DF2FC1">
              <w:rPr>
                <w:rFonts w:cs="Arial"/>
              </w:rPr>
              <w:t>202</w:t>
            </w:r>
            <w:r>
              <w:rPr>
                <w:rFonts w:cs="Arial"/>
              </w:rPr>
              <w:t>4</w:t>
            </w:r>
            <w:r w:rsidRPr="00DF2FC1">
              <w:rPr>
                <w:rFonts w:cs="Arial"/>
              </w:rPr>
              <w:t>-05-</w:t>
            </w:r>
            <w:r>
              <w:rPr>
                <w:rFonts w:cs="Arial"/>
              </w:rPr>
              <w:t>19</w:t>
            </w:r>
            <w:r w:rsidRPr="00DF2FC1">
              <w:rPr>
                <w:rFonts w:cs="Arial"/>
              </w:rPr>
              <w:t xml:space="preserve"> Sonntag</w:t>
            </w:r>
          </w:p>
          <w:p w14:paraId="1EE4F5E3" w14:textId="413DC9A5" w:rsidR="00583D11" w:rsidRPr="00DF2FC1" w:rsidRDefault="009B74B8" w:rsidP="003E1A6E">
            <w:pPr>
              <w:rPr>
                <w:rFonts w:cs="Arial"/>
              </w:rPr>
            </w:pPr>
            <w:r>
              <w:rPr>
                <w:rFonts w:cs="Arial"/>
              </w:rPr>
              <w:t>9</w:t>
            </w:r>
            <w:r w:rsidR="00583D11" w:rsidRPr="00DF2FC1">
              <w:rPr>
                <w:rFonts w:cs="Arial"/>
              </w:rPr>
              <w:t xml:space="preserve"> - 1</w:t>
            </w:r>
            <w:r w:rsidR="00583D11">
              <w:rPr>
                <w:rFonts w:cs="Arial"/>
              </w:rPr>
              <w:t>4</w:t>
            </w:r>
            <w:r w:rsidR="00583D11" w:rsidRPr="00DF2FC1">
              <w:rPr>
                <w:rFonts w:cs="Arial"/>
              </w:rPr>
              <w:t xml:space="preserve"> Uh</w:t>
            </w:r>
            <w:r w:rsidR="00583D11">
              <w:rPr>
                <w:rFonts w:cs="Arial"/>
              </w:rPr>
              <w:t>r</w:t>
            </w:r>
          </w:p>
        </w:tc>
        <w:tc>
          <w:tcPr>
            <w:tcW w:w="3000" w:type="dxa"/>
            <w:shd w:val="clear" w:color="auto" w:fill="B8CCE4" w:themeFill="accent1" w:themeFillTint="66"/>
            <w:vAlign w:val="center"/>
          </w:tcPr>
          <w:p w14:paraId="50B9B724" w14:textId="75B5A203" w:rsidR="00583D11" w:rsidRPr="00DF2FC1" w:rsidRDefault="00583D11" w:rsidP="003E1A6E">
            <w:pPr>
              <w:rPr>
                <w:rFonts w:cs="Arial"/>
              </w:rPr>
            </w:pPr>
            <w:r w:rsidRPr="00DF2FC1">
              <w:rPr>
                <w:rFonts w:cs="Arial"/>
              </w:rPr>
              <w:t>Bambini Treff</w:t>
            </w:r>
            <w:r>
              <w:rPr>
                <w:rFonts w:cs="Arial"/>
              </w:rPr>
              <w:t>*</w:t>
            </w:r>
            <w:r w:rsidRPr="00DF2FC1">
              <w:rPr>
                <w:rFonts w:cs="Arial"/>
              </w:rPr>
              <w:t xml:space="preserve"> (201</w:t>
            </w:r>
            <w:r>
              <w:rPr>
                <w:rFonts w:cs="Arial"/>
              </w:rPr>
              <w:t>7)</w:t>
            </w:r>
          </w:p>
        </w:tc>
        <w:tc>
          <w:tcPr>
            <w:tcW w:w="1337" w:type="dxa"/>
            <w:shd w:val="clear" w:color="auto" w:fill="B8CCE4" w:themeFill="accent1" w:themeFillTint="66"/>
          </w:tcPr>
          <w:p w14:paraId="7FB3CA53" w14:textId="77777777" w:rsidR="00583D11" w:rsidRPr="00DF2FC1" w:rsidRDefault="00583D11" w:rsidP="003E1A6E">
            <w:pPr>
              <w:rPr>
                <w:rFonts w:cs="Arial"/>
              </w:rPr>
            </w:pPr>
          </w:p>
        </w:tc>
        <w:tc>
          <w:tcPr>
            <w:tcW w:w="3716" w:type="dxa"/>
            <w:shd w:val="clear" w:color="auto" w:fill="B8CCE4" w:themeFill="accent1" w:themeFillTint="66"/>
          </w:tcPr>
          <w:p w14:paraId="2F65C1B9" w14:textId="77777777" w:rsidR="00583D11" w:rsidRPr="00DF2FC1" w:rsidRDefault="00583D11" w:rsidP="003E1A6E">
            <w:pPr>
              <w:rPr>
                <w:rFonts w:cs="Arial"/>
              </w:rPr>
            </w:pPr>
          </w:p>
        </w:tc>
      </w:tr>
      <w:tr w:rsidR="00583D11" w14:paraId="72972E68" w14:textId="77777777" w:rsidTr="00EC59FE">
        <w:tc>
          <w:tcPr>
            <w:tcW w:w="2290" w:type="dxa"/>
            <w:vMerge/>
            <w:shd w:val="clear" w:color="auto" w:fill="B8CCE4" w:themeFill="accent1" w:themeFillTint="66"/>
            <w:vAlign w:val="center"/>
          </w:tcPr>
          <w:p w14:paraId="7D91842B" w14:textId="77777777" w:rsidR="00583D11" w:rsidRPr="00DF2FC1" w:rsidRDefault="00583D11" w:rsidP="0017484C">
            <w:pPr>
              <w:rPr>
                <w:rFonts w:cs="Arial"/>
              </w:rPr>
            </w:pPr>
          </w:p>
        </w:tc>
        <w:tc>
          <w:tcPr>
            <w:tcW w:w="3000" w:type="dxa"/>
            <w:shd w:val="clear" w:color="auto" w:fill="B8CCE4" w:themeFill="accent1" w:themeFillTint="66"/>
            <w:vAlign w:val="center"/>
          </w:tcPr>
          <w:p w14:paraId="5288557D" w14:textId="4E3ABF7A" w:rsidR="00583D11" w:rsidRPr="00DF2FC1" w:rsidRDefault="00583D11" w:rsidP="0017484C">
            <w:pPr>
              <w:rPr>
                <w:rFonts w:cs="Arial"/>
              </w:rPr>
            </w:pPr>
            <w:r w:rsidRPr="00DF2FC1">
              <w:rPr>
                <w:rFonts w:cs="Arial"/>
              </w:rPr>
              <w:t>Bambini Treff</w:t>
            </w:r>
            <w:r>
              <w:rPr>
                <w:rFonts w:cs="Arial"/>
              </w:rPr>
              <w:t>*</w:t>
            </w:r>
            <w:r w:rsidRPr="00DF2FC1">
              <w:rPr>
                <w:rFonts w:cs="Arial"/>
              </w:rPr>
              <w:t xml:space="preserve"> (201</w:t>
            </w:r>
            <w:r>
              <w:rPr>
                <w:rFonts w:cs="Arial"/>
              </w:rPr>
              <w:t>8</w:t>
            </w:r>
            <w:r w:rsidRPr="00DF2FC1">
              <w:rPr>
                <w:rFonts w:cs="Arial"/>
              </w:rPr>
              <w:t>)</w:t>
            </w:r>
          </w:p>
        </w:tc>
        <w:tc>
          <w:tcPr>
            <w:tcW w:w="1337" w:type="dxa"/>
            <w:shd w:val="clear" w:color="auto" w:fill="B8CCE4" w:themeFill="accent1" w:themeFillTint="66"/>
          </w:tcPr>
          <w:p w14:paraId="53447D97" w14:textId="77777777" w:rsidR="00583D11" w:rsidRPr="00DF2FC1" w:rsidRDefault="00583D11" w:rsidP="0017484C">
            <w:pPr>
              <w:rPr>
                <w:rFonts w:cs="Arial"/>
              </w:rPr>
            </w:pPr>
          </w:p>
        </w:tc>
        <w:tc>
          <w:tcPr>
            <w:tcW w:w="3716" w:type="dxa"/>
            <w:shd w:val="clear" w:color="auto" w:fill="B8CCE4" w:themeFill="accent1" w:themeFillTint="66"/>
          </w:tcPr>
          <w:p w14:paraId="0592FA40" w14:textId="77777777" w:rsidR="00583D11" w:rsidRPr="00DF2FC1" w:rsidRDefault="00583D11" w:rsidP="0017484C">
            <w:pPr>
              <w:rPr>
                <w:rFonts w:cs="Arial"/>
              </w:rPr>
            </w:pPr>
          </w:p>
        </w:tc>
      </w:tr>
      <w:tr w:rsidR="00583D11" w14:paraId="4CCC44EB" w14:textId="77777777" w:rsidTr="00EC59FE">
        <w:tc>
          <w:tcPr>
            <w:tcW w:w="2290" w:type="dxa"/>
            <w:vMerge/>
            <w:shd w:val="clear" w:color="auto" w:fill="B8CCE4" w:themeFill="accent1" w:themeFillTint="66"/>
            <w:vAlign w:val="center"/>
          </w:tcPr>
          <w:p w14:paraId="79F7E69F" w14:textId="77777777" w:rsidR="00583D11" w:rsidRPr="00DF2FC1" w:rsidRDefault="00583D11" w:rsidP="0017484C">
            <w:pPr>
              <w:rPr>
                <w:rFonts w:cs="Arial"/>
              </w:rPr>
            </w:pPr>
          </w:p>
        </w:tc>
        <w:tc>
          <w:tcPr>
            <w:tcW w:w="3000" w:type="dxa"/>
            <w:shd w:val="clear" w:color="auto" w:fill="B8CCE4" w:themeFill="accent1" w:themeFillTint="66"/>
            <w:vAlign w:val="center"/>
          </w:tcPr>
          <w:p w14:paraId="36576CE8" w14:textId="5F637525" w:rsidR="00583D11" w:rsidRPr="00DF2FC1" w:rsidRDefault="00583D11" w:rsidP="0017484C">
            <w:pPr>
              <w:rPr>
                <w:rFonts w:cs="Arial"/>
              </w:rPr>
            </w:pPr>
            <w:r w:rsidRPr="00DF2FC1">
              <w:rPr>
                <w:rFonts w:cs="Arial"/>
              </w:rPr>
              <w:t>Bambini Treff</w:t>
            </w:r>
            <w:r>
              <w:rPr>
                <w:rFonts w:cs="Arial"/>
              </w:rPr>
              <w:t>* (20</w:t>
            </w:r>
            <w:r w:rsidRPr="00DF2FC1">
              <w:rPr>
                <w:rFonts w:cs="Arial"/>
              </w:rPr>
              <w:t>1</w:t>
            </w:r>
            <w:r>
              <w:rPr>
                <w:rFonts w:cs="Arial"/>
              </w:rPr>
              <w:t>9</w:t>
            </w:r>
            <w:r w:rsidRPr="00DF2FC1">
              <w:rPr>
                <w:rFonts w:cs="Arial"/>
              </w:rPr>
              <w:t>)</w:t>
            </w:r>
          </w:p>
        </w:tc>
        <w:tc>
          <w:tcPr>
            <w:tcW w:w="1337" w:type="dxa"/>
            <w:shd w:val="clear" w:color="auto" w:fill="B8CCE4" w:themeFill="accent1" w:themeFillTint="66"/>
          </w:tcPr>
          <w:p w14:paraId="52F9BF98" w14:textId="77777777" w:rsidR="00583D11" w:rsidRPr="00DF2FC1" w:rsidRDefault="00583D11" w:rsidP="0017484C">
            <w:pPr>
              <w:rPr>
                <w:rFonts w:cs="Arial"/>
              </w:rPr>
            </w:pPr>
          </w:p>
        </w:tc>
        <w:tc>
          <w:tcPr>
            <w:tcW w:w="3716" w:type="dxa"/>
            <w:shd w:val="clear" w:color="auto" w:fill="B8CCE4" w:themeFill="accent1" w:themeFillTint="66"/>
          </w:tcPr>
          <w:p w14:paraId="523816B7" w14:textId="77777777" w:rsidR="00583D11" w:rsidRPr="00DF2FC1" w:rsidRDefault="00583D11" w:rsidP="0017484C">
            <w:pPr>
              <w:rPr>
                <w:rFonts w:cs="Arial"/>
              </w:rPr>
            </w:pPr>
          </w:p>
        </w:tc>
      </w:tr>
      <w:tr w:rsidR="00583D11" w14:paraId="59D85202" w14:textId="77777777" w:rsidTr="00EC59FE">
        <w:tc>
          <w:tcPr>
            <w:tcW w:w="2290" w:type="dxa"/>
            <w:vMerge/>
            <w:shd w:val="clear" w:color="auto" w:fill="B8CCE4" w:themeFill="accent1" w:themeFillTint="66"/>
            <w:vAlign w:val="center"/>
          </w:tcPr>
          <w:p w14:paraId="192B8909" w14:textId="77777777" w:rsidR="00583D11" w:rsidRPr="00DF2FC1" w:rsidRDefault="00583D11" w:rsidP="0017484C">
            <w:pPr>
              <w:rPr>
                <w:rFonts w:cs="Arial"/>
              </w:rPr>
            </w:pPr>
          </w:p>
        </w:tc>
        <w:tc>
          <w:tcPr>
            <w:tcW w:w="3000" w:type="dxa"/>
            <w:shd w:val="clear" w:color="auto" w:fill="B8CCE4" w:themeFill="accent1" w:themeFillTint="66"/>
            <w:vAlign w:val="center"/>
          </w:tcPr>
          <w:p w14:paraId="3634D3D8" w14:textId="4497D15E" w:rsidR="00583D11" w:rsidRPr="00DF2FC1" w:rsidRDefault="00583D11" w:rsidP="0017484C">
            <w:pPr>
              <w:rPr>
                <w:rFonts w:cs="Arial"/>
              </w:rPr>
            </w:pPr>
            <w:r w:rsidRPr="00583D11">
              <w:rPr>
                <w:rFonts w:cs="Arial"/>
              </w:rPr>
              <w:t>F-Jugend</w:t>
            </w:r>
            <w:r>
              <w:rPr>
                <w:rFonts w:cs="Arial"/>
              </w:rPr>
              <w:t xml:space="preserve"> (2015)</w:t>
            </w:r>
          </w:p>
        </w:tc>
        <w:tc>
          <w:tcPr>
            <w:tcW w:w="1337" w:type="dxa"/>
            <w:shd w:val="clear" w:color="auto" w:fill="B8CCE4" w:themeFill="accent1" w:themeFillTint="66"/>
          </w:tcPr>
          <w:p w14:paraId="23AFDA71" w14:textId="77777777" w:rsidR="00583D11" w:rsidRPr="00DF2FC1" w:rsidRDefault="00583D11" w:rsidP="0017484C">
            <w:pPr>
              <w:rPr>
                <w:rFonts w:cs="Arial"/>
              </w:rPr>
            </w:pPr>
          </w:p>
        </w:tc>
        <w:tc>
          <w:tcPr>
            <w:tcW w:w="3716" w:type="dxa"/>
            <w:shd w:val="clear" w:color="auto" w:fill="B8CCE4" w:themeFill="accent1" w:themeFillTint="66"/>
          </w:tcPr>
          <w:p w14:paraId="2C5BD3C7" w14:textId="77777777" w:rsidR="00583D11" w:rsidRPr="00DF2FC1" w:rsidRDefault="00583D11" w:rsidP="0017484C">
            <w:pPr>
              <w:rPr>
                <w:rFonts w:cs="Arial"/>
              </w:rPr>
            </w:pPr>
          </w:p>
        </w:tc>
      </w:tr>
      <w:tr w:rsidR="00583D11" w14:paraId="7E20AABF" w14:textId="77777777" w:rsidTr="00EC59FE">
        <w:tc>
          <w:tcPr>
            <w:tcW w:w="2290" w:type="dxa"/>
            <w:vMerge/>
            <w:shd w:val="clear" w:color="auto" w:fill="B8CCE4" w:themeFill="accent1" w:themeFillTint="66"/>
            <w:vAlign w:val="center"/>
          </w:tcPr>
          <w:p w14:paraId="32B97589" w14:textId="77777777" w:rsidR="00583D11" w:rsidRPr="00DF2FC1" w:rsidRDefault="00583D11" w:rsidP="0017484C">
            <w:pPr>
              <w:rPr>
                <w:rFonts w:cs="Arial"/>
              </w:rPr>
            </w:pPr>
          </w:p>
        </w:tc>
        <w:tc>
          <w:tcPr>
            <w:tcW w:w="3000" w:type="dxa"/>
            <w:shd w:val="clear" w:color="auto" w:fill="B8CCE4" w:themeFill="accent1" w:themeFillTint="66"/>
            <w:vAlign w:val="center"/>
          </w:tcPr>
          <w:p w14:paraId="0FDEE35C" w14:textId="06D58545" w:rsidR="00583D11" w:rsidRPr="00DF2FC1" w:rsidRDefault="00583D11" w:rsidP="0017484C">
            <w:pPr>
              <w:rPr>
                <w:rFonts w:cs="Arial"/>
              </w:rPr>
            </w:pPr>
            <w:r w:rsidRPr="00583D11">
              <w:rPr>
                <w:rFonts w:cs="Arial"/>
              </w:rPr>
              <w:t>F-Jugend</w:t>
            </w:r>
            <w:r>
              <w:rPr>
                <w:rFonts w:cs="Arial"/>
              </w:rPr>
              <w:t xml:space="preserve"> (2016)</w:t>
            </w:r>
          </w:p>
        </w:tc>
        <w:tc>
          <w:tcPr>
            <w:tcW w:w="1337" w:type="dxa"/>
            <w:shd w:val="clear" w:color="auto" w:fill="B8CCE4" w:themeFill="accent1" w:themeFillTint="66"/>
          </w:tcPr>
          <w:p w14:paraId="74C50B0C" w14:textId="77777777" w:rsidR="00583D11" w:rsidRPr="00DF2FC1" w:rsidRDefault="00583D11" w:rsidP="0017484C">
            <w:pPr>
              <w:rPr>
                <w:rFonts w:cs="Arial"/>
              </w:rPr>
            </w:pPr>
          </w:p>
        </w:tc>
        <w:tc>
          <w:tcPr>
            <w:tcW w:w="3716" w:type="dxa"/>
            <w:shd w:val="clear" w:color="auto" w:fill="B8CCE4" w:themeFill="accent1" w:themeFillTint="66"/>
          </w:tcPr>
          <w:p w14:paraId="4645C844" w14:textId="77777777" w:rsidR="00583D11" w:rsidRPr="00DF2FC1" w:rsidRDefault="00583D11" w:rsidP="0017484C">
            <w:pPr>
              <w:rPr>
                <w:rFonts w:cs="Arial"/>
              </w:rPr>
            </w:pPr>
          </w:p>
        </w:tc>
      </w:tr>
      <w:tr w:rsidR="0017484C" w14:paraId="615D23BF" w14:textId="77777777" w:rsidTr="00EC59FE">
        <w:tc>
          <w:tcPr>
            <w:tcW w:w="2290" w:type="dxa"/>
            <w:vMerge w:val="restart"/>
            <w:shd w:val="clear" w:color="auto" w:fill="B8CCE4" w:themeFill="accent1" w:themeFillTint="66"/>
            <w:vAlign w:val="center"/>
          </w:tcPr>
          <w:p w14:paraId="32A43B8E" w14:textId="7BA30EAE" w:rsidR="0017484C" w:rsidRPr="00DF2FC1" w:rsidRDefault="0017484C" w:rsidP="0017484C">
            <w:pPr>
              <w:rPr>
                <w:rFonts w:cs="Arial"/>
              </w:rPr>
            </w:pPr>
            <w:r w:rsidRPr="00DF2FC1">
              <w:rPr>
                <w:rFonts w:cs="Arial"/>
              </w:rPr>
              <w:t>202</w:t>
            </w:r>
            <w:r w:rsidR="00583D11">
              <w:rPr>
                <w:rFonts w:cs="Arial"/>
              </w:rPr>
              <w:t>4</w:t>
            </w:r>
            <w:r w:rsidRPr="00DF2FC1">
              <w:rPr>
                <w:rFonts w:cs="Arial"/>
              </w:rPr>
              <w:t>-05-</w:t>
            </w:r>
            <w:r w:rsidR="00583D11">
              <w:rPr>
                <w:rFonts w:cs="Arial"/>
              </w:rPr>
              <w:t>19</w:t>
            </w:r>
            <w:r w:rsidRPr="00DF2FC1">
              <w:rPr>
                <w:rFonts w:cs="Arial"/>
              </w:rPr>
              <w:t xml:space="preserve"> Sonntag</w:t>
            </w:r>
          </w:p>
          <w:p w14:paraId="50EBF177" w14:textId="43661028" w:rsidR="0017484C" w:rsidRPr="00DF2FC1" w:rsidRDefault="0017484C" w:rsidP="0017484C">
            <w:pPr>
              <w:rPr>
                <w:rFonts w:cs="Arial"/>
              </w:rPr>
            </w:pPr>
            <w:r w:rsidRPr="00DF2FC1">
              <w:rPr>
                <w:rFonts w:cs="Arial"/>
              </w:rPr>
              <w:t>14</w:t>
            </w:r>
            <w:r w:rsidR="00583D11">
              <w:rPr>
                <w:rFonts w:cs="Arial"/>
              </w:rPr>
              <w:t>:30</w:t>
            </w:r>
            <w:r w:rsidRPr="00DF2FC1">
              <w:rPr>
                <w:rFonts w:cs="Arial"/>
              </w:rPr>
              <w:t xml:space="preserve"> </w:t>
            </w:r>
            <w:r w:rsidR="00583D11">
              <w:rPr>
                <w:rFonts w:cs="Arial"/>
              </w:rPr>
              <w:t>–</w:t>
            </w:r>
            <w:r w:rsidRPr="00DF2FC1">
              <w:rPr>
                <w:rFonts w:cs="Arial"/>
              </w:rPr>
              <w:t xml:space="preserve"> 18</w:t>
            </w:r>
            <w:r w:rsidR="00583D11">
              <w:rPr>
                <w:rFonts w:cs="Arial"/>
              </w:rPr>
              <w:t>:30</w:t>
            </w:r>
            <w:r w:rsidRPr="00DF2FC1">
              <w:rPr>
                <w:rFonts w:cs="Arial"/>
              </w:rPr>
              <w:t xml:space="preserve"> Uhr</w:t>
            </w:r>
            <w:r>
              <w:rPr>
                <w:rFonts w:cs="Arial"/>
              </w:rPr>
              <w:t xml:space="preserve"> </w:t>
            </w:r>
          </w:p>
        </w:tc>
        <w:tc>
          <w:tcPr>
            <w:tcW w:w="3000" w:type="dxa"/>
            <w:shd w:val="clear" w:color="auto" w:fill="B8CCE4" w:themeFill="accent1" w:themeFillTint="66"/>
            <w:vAlign w:val="center"/>
          </w:tcPr>
          <w:p w14:paraId="069B4C42" w14:textId="48546FD0" w:rsidR="0017484C" w:rsidRPr="00DF2FC1" w:rsidRDefault="00583D11" w:rsidP="0017484C">
            <w:pPr>
              <w:rPr>
                <w:rFonts w:cs="Arial"/>
              </w:rPr>
            </w:pPr>
            <w:r w:rsidRPr="00583D11">
              <w:rPr>
                <w:rFonts w:cs="Arial"/>
              </w:rPr>
              <w:t>E-Jugend (201</w:t>
            </w:r>
            <w:r>
              <w:rPr>
                <w:rFonts w:cs="Arial"/>
              </w:rPr>
              <w:t>3</w:t>
            </w:r>
            <w:r w:rsidRPr="00583D11">
              <w:rPr>
                <w:rFonts w:cs="Arial"/>
              </w:rPr>
              <w:t>)</w:t>
            </w:r>
          </w:p>
        </w:tc>
        <w:tc>
          <w:tcPr>
            <w:tcW w:w="1337" w:type="dxa"/>
            <w:shd w:val="clear" w:color="auto" w:fill="B8CCE4" w:themeFill="accent1" w:themeFillTint="66"/>
          </w:tcPr>
          <w:p w14:paraId="0EC93448" w14:textId="77777777" w:rsidR="0017484C" w:rsidRPr="00DF2FC1" w:rsidRDefault="0017484C" w:rsidP="0017484C">
            <w:pPr>
              <w:rPr>
                <w:rFonts w:cs="Arial"/>
              </w:rPr>
            </w:pPr>
          </w:p>
        </w:tc>
        <w:tc>
          <w:tcPr>
            <w:tcW w:w="3716" w:type="dxa"/>
            <w:shd w:val="clear" w:color="auto" w:fill="B8CCE4" w:themeFill="accent1" w:themeFillTint="66"/>
          </w:tcPr>
          <w:p w14:paraId="57E75964" w14:textId="77777777" w:rsidR="0017484C" w:rsidRPr="00DF2FC1" w:rsidRDefault="0017484C" w:rsidP="0017484C">
            <w:pPr>
              <w:rPr>
                <w:rFonts w:cs="Arial"/>
              </w:rPr>
            </w:pPr>
          </w:p>
        </w:tc>
      </w:tr>
      <w:tr w:rsidR="0017484C" w14:paraId="1F7A0F6F" w14:textId="77777777" w:rsidTr="00EC59FE">
        <w:tc>
          <w:tcPr>
            <w:tcW w:w="2290" w:type="dxa"/>
            <w:vMerge/>
            <w:shd w:val="clear" w:color="auto" w:fill="B8CCE4" w:themeFill="accent1" w:themeFillTint="66"/>
            <w:vAlign w:val="center"/>
          </w:tcPr>
          <w:p w14:paraId="71A47386" w14:textId="77777777" w:rsidR="0017484C" w:rsidRPr="00DF2FC1" w:rsidRDefault="0017484C" w:rsidP="0017484C">
            <w:pPr>
              <w:rPr>
                <w:rFonts w:cs="Arial"/>
              </w:rPr>
            </w:pPr>
          </w:p>
        </w:tc>
        <w:tc>
          <w:tcPr>
            <w:tcW w:w="3000" w:type="dxa"/>
            <w:shd w:val="clear" w:color="auto" w:fill="B8CCE4" w:themeFill="accent1" w:themeFillTint="66"/>
            <w:vAlign w:val="center"/>
          </w:tcPr>
          <w:p w14:paraId="4CF0C999" w14:textId="1C3ACEDD" w:rsidR="0017484C" w:rsidRPr="00DF2FC1" w:rsidRDefault="00583D11" w:rsidP="0017484C">
            <w:pPr>
              <w:rPr>
                <w:rFonts w:cs="Arial"/>
              </w:rPr>
            </w:pPr>
            <w:r w:rsidRPr="00583D11">
              <w:rPr>
                <w:rFonts w:cs="Arial"/>
              </w:rPr>
              <w:t>E-Jugend (2014)</w:t>
            </w:r>
          </w:p>
        </w:tc>
        <w:tc>
          <w:tcPr>
            <w:tcW w:w="1337" w:type="dxa"/>
            <w:shd w:val="clear" w:color="auto" w:fill="B8CCE4" w:themeFill="accent1" w:themeFillTint="66"/>
          </w:tcPr>
          <w:p w14:paraId="4C72DE67" w14:textId="77777777" w:rsidR="0017484C" w:rsidRPr="00DF2FC1" w:rsidRDefault="0017484C" w:rsidP="0017484C">
            <w:pPr>
              <w:rPr>
                <w:rFonts w:cs="Arial"/>
              </w:rPr>
            </w:pPr>
          </w:p>
        </w:tc>
        <w:tc>
          <w:tcPr>
            <w:tcW w:w="3716" w:type="dxa"/>
            <w:shd w:val="clear" w:color="auto" w:fill="B8CCE4" w:themeFill="accent1" w:themeFillTint="66"/>
          </w:tcPr>
          <w:p w14:paraId="6DCAFDDE" w14:textId="77777777" w:rsidR="0017484C" w:rsidRPr="00DF2FC1" w:rsidRDefault="0017484C" w:rsidP="0017484C">
            <w:pPr>
              <w:rPr>
                <w:rFonts w:cs="Arial"/>
              </w:rPr>
            </w:pPr>
          </w:p>
        </w:tc>
      </w:tr>
      <w:tr w:rsidR="0017484C" w14:paraId="2F017FF3" w14:textId="77777777" w:rsidTr="00EC59FE">
        <w:tc>
          <w:tcPr>
            <w:tcW w:w="2290" w:type="dxa"/>
            <w:shd w:val="clear" w:color="auto" w:fill="B8CCE4" w:themeFill="accent1" w:themeFillTint="66"/>
            <w:vAlign w:val="center"/>
          </w:tcPr>
          <w:p w14:paraId="4F17F722" w14:textId="71E27C16" w:rsidR="0017484C" w:rsidRPr="00DF2FC1" w:rsidRDefault="0017484C" w:rsidP="0017484C">
            <w:pPr>
              <w:rPr>
                <w:rFonts w:cs="Arial"/>
              </w:rPr>
            </w:pPr>
            <w:r w:rsidRPr="00DF2FC1">
              <w:rPr>
                <w:rFonts w:cs="Arial"/>
              </w:rPr>
              <w:t>202</w:t>
            </w:r>
            <w:r w:rsidR="00583D11">
              <w:rPr>
                <w:rFonts w:cs="Arial"/>
              </w:rPr>
              <w:t>4</w:t>
            </w:r>
            <w:r w:rsidRPr="00DF2FC1">
              <w:rPr>
                <w:rFonts w:cs="Arial"/>
              </w:rPr>
              <w:t>-05-</w:t>
            </w:r>
            <w:r w:rsidR="00583D11">
              <w:rPr>
                <w:rFonts w:cs="Arial"/>
              </w:rPr>
              <w:t>20</w:t>
            </w:r>
            <w:r w:rsidRPr="00DF2FC1">
              <w:rPr>
                <w:rFonts w:cs="Arial"/>
              </w:rPr>
              <w:t xml:space="preserve"> Montag</w:t>
            </w:r>
          </w:p>
          <w:p w14:paraId="4D314F19" w14:textId="208A87AB" w:rsidR="0017484C" w:rsidRPr="00DF2FC1" w:rsidRDefault="00D646DA" w:rsidP="0017484C">
            <w:pPr>
              <w:rPr>
                <w:rFonts w:cs="Arial"/>
              </w:rPr>
            </w:pPr>
            <w:r>
              <w:rPr>
                <w:rFonts w:cs="Arial"/>
              </w:rPr>
              <w:t>9</w:t>
            </w:r>
            <w:r w:rsidR="0017484C" w:rsidRPr="00DF2FC1">
              <w:rPr>
                <w:rFonts w:cs="Arial"/>
              </w:rPr>
              <w:t xml:space="preserve"> - 14 Uhr</w:t>
            </w:r>
          </w:p>
        </w:tc>
        <w:tc>
          <w:tcPr>
            <w:tcW w:w="3000" w:type="dxa"/>
            <w:shd w:val="clear" w:color="auto" w:fill="B8CCE4" w:themeFill="accent1" w:themeFillTint="66"/>
            <w:vAlign w:val="center"/>
          </w:tcPr>
          <w:p w14:paraId="77B43D75" w14:textId="434AD4C3" w:rsidR="0017484C" w:rsidRPr="00DF2FC1" w:rsidRDefault="00D646DA" w:rsidP="0017484C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  <w:r w:rsidRPr="00DF2FC1">
              <w:rPr>
                <w:rFonts w:cs="Arial"/>
              </w:rPr>
              <w:t>-Ju</w:t>
            </w:r>
            <w:r>
              <w:rPr>
                <w:rFonts w:cs="Arial"/>
              </w:rPr>
              <w:t>gend (2011/2012)</w:t>
            </w:r>
          </w:p>
        </w:tc>
        <w:tc>
          <w:tcPr>
            <w:tcW w:w="1337" w:type="dxa"/>
            <w:shd w:val="clear" w:color="auto" w:fill="B8CCE4" w:themeFill="accent1" w:themeFillTint="66"/>
          </w:tcPr>
          <w:p w14:paraId="58A6A75D" w14:textId="77777777" w:rsidR="0017484C" w:rsidRPr="00DF2FC1" w:rsidRDefault="0017484C" w:rsidP="0017484C">
            <w:pPr>
              <w:rPr>
                <w:rFonts w:cs="Arial"/>
              </w:rPr>
            </w:pPr>
          </w:p>
        </w:tc>
        <w:tc>
          <w:tcPr>
            <w:tcW w:w="3716" w:type="dxa"/>
            <w:shd w:val="clear" w:color="auto" w:fill="B8CCE4" w:themeFill="accent1" w:themeFillTint="66"/>
          </w:tcPr>
          <w:p w14:paraId="0C6F905A" w14:textId="77777777" w:rsidR="0017484C" w:rsidRPr="00DF2FC1" w:rsidRDefault="0017484C" w:rsidP="0017484C">
            <w:pPr>
              <w:rPr>
                <w:rFonts w:cs="Arial"/>
              </w:rPr>
            </w:pPr>
          </w:p>
        </w:tc>
      </w:tr>
      <w:tr w:rsidR="00D646DA" w14:paraId="6C952504" w14:textId="77777777" w:rsidTr="00EC59FE">
        <w:tc>
          <w:tcPr>
            <w:tcW w:w="2290" w:type="dxa"/>
            <w:shd w:val="clear" w:color="auto" w:fill="B8CCE4" w:themeFill="accent1" w:themeFillTint="66"/>
            <w:vAlign w:val="center"/>
          </w:tcPr>
          <w:p w14:paraId="5D882F57" w14:textId="7D7D0765" w:rsidR="00D646DA" w:rsidRPr="00DF2FC1" w:rsidRDefault="00D646DA" w:rsidP="0017484C">
            <w:pPr>
              <w:rPr>
                <w:rFonts w:cs="Arial"/>
              </w:rPr>
            </w:pPr>
            <w:r w:rsidRPr="00DF2FC1">
              <w:rPr>
                <w:rFonts w:cs="Arial"/>
              </w:rPr>
              <w:t>202</w:t>
            </w:r>
            <w:r>
              <w:rPr>
                <w:rFonts w:cs="Arial"/>
              </w:rPr>
              <w:t>4</w:t>
            </w:r>
            <w:r w:rsidRPr="00DF2FC1">
              <w:rPr>
                <w:rFonts w:cs="Arial"/>
              </w:rPr>
              <w:t>-05-</w:t>
            </w:r>
            <w:r>
              <w:rPr>
                <w:rFonts w:cs="Arial"/>
              </w:rPr>
              <w:t>20</w:t>
            </w:r>
            <w:r w:rsidRPr="00DF2FC1">
              <w:rPr>
                <w:rFonts w:cs="Arial"/>
              </w:rPr>
              <w:t xml:space="preserve"> Montag</w:t>
            </w:r>
          </w:p>
          <w:p w14:paraId="67964A0B" w14:textId="1C439AC4" w:rsidR="00D646DA" w:rsidRPr="00DF2FC1" w:rsidRDefault="00D646DA" w:rsidP="0017484C">
            <w:pPr>
              <w:rPr>
                <w:rFonts w:cs="Arial"/>
              </w:rPr>
            </w:pPr>
            <w:r>
              <w:rPr>
                <w:rFonts w:cs="Arial"/>
              </w:rPr>
              <w:t>14:30</w:t>
            </w:r>
            <w:r w:rsidRPr="00DF2FC1">
              <w:rPr>
                <w:rFonts w:cs="Arial"/>
              </w:rPr>
              <w:t xml:space="preserve"> – 1</w:t>
            </w:r>
            <w:r>
              <w:rPr>
                <w:rFonts w:cs="Arial"/>
              </w:rPr>
              <w:t>9</w:t>
            </w:r>
            <w:r w:rsidRPr="00DF2FC1">
              <w:rPr>
                <w:rFonts w:cs="Arial"/>
              </w:rPr>
              <w:t xml:space="preserve"> Uhr</w:t>
            </w:r>
          </w:p>
        </w:tc>
        <w:tc>
          <w:tcPr>
            <w:tcW w:w="3000" w:type="dxa"/>
            <w:shd w:val="clear" w:color="auto" w:fill="B8CCE4" w:themeFill="accent1" w:themeFillTint="66"/>
            <w:vAlign w:val="center"/>
          </w:tcPr>
          <w:p w14:paraId="0BA36DC1" w14:textId="57548B0B" w:rsidR="00D646DA" w:rsidRPr="00DF2FC1" w:rsidRDefault="00D646DA" w:rsidP="0017484C">
            <w:pPr>
              <w:rPr>
                <w:rFonts w:cs="Arial"/>
              </w:rPr>
            </w:pPr>
            <w:r w:rsidRPr="00DF2FC1">
              <w:rPr>
                <w:rFonts w:cs="Arial"/>
              </w:rPr>
              <w:t>C-Ju</w:t>
            </w:r>
            <w:r>
              <w:rPr>
                <w:rFonts w:cs="Arial"/>
              </w:rPr>
              <w:t>gend 2009/2010)</w:t>
            </w:r>
          </w:p>
        </w:tc>
        <w:tc>
          <w:tcPr>
            <w:tcW w:w="1337" w:type="dxa"/>
            <w:shd w:val="clear" w:color="auto" w:fill="B8CCE4" w:themeFill="accent1" w:themeFillTint="66"/>
          </w:tcPr>
          <w:p w14:paraId="17B62BDB" w14:textId="77777777" w:rsidR="00D646DA" w:rsidRPr="00DF2FC1" w:rsidRDefault="00D646DA" w:rsidP="0017484C">
            <w:pPr>
              <w:rPr>
                <w:rFonts w:cs="Arial"/>
              </w:rPr>
            </w:pPr>
          </w:p>
        </w:tc>
        <w:tc>
          <w:tcPr>
            <w:tcW w:w="3716" w:type="dxa"/>
            <w:shd w:val="clear" w:color="auto" w:fill="B8CCE4" w:themeFill="accent1" w:themeFillTint="66"/>
          </w:tcPr>
          <w:p w14:paraId="42BD2083" w14:textId="77777777" w:rsidR="00D646DA" w:rsidRPr="00DF2FC1" w:rsidRDefault="00D646DA" w:rsidP="0017484C">
            <w:pPr>
              <w:rPr>
                <w:rFonts w:cs="Arial"/>
              </w:rPr>
            </w:pPr>
          </w:p>
        </w:tc>
      </w:tr>
    </w:tbl>
    <w:p w14:paraId="7D34E2F3" w14:textId="41A5841F" w:rsidR="0017484C" w:rsidRPr="00A62E4B" w:rsidRDefault="001B7BFB" w:rsidP="00DF2FC1">
      <w:pPr>
        <w:autoSpaceDE w:val="0"/>
        <w:autoSpaceDN w:val="0"/>
        <w:adjustRightInd w:val="0"/>
        <w:rPr>
          <w:rFonts w:cs="Arial"/>
        </w:rPr>
      </w:pPr>
      <w:r w:rsidRPr="00D07853">
        <w:rPr>
          <w:rFonts w:cs="Arial"/>
          <w:sz w:val="24"/>
          <w:szCs w:val="24"/>
        </w:rPr>
        <w:t xml:space="preserve">Treff </w:t>
      </w:r>
      <w:r w:rsidR="0017484C" w:rsidRPr="00D07853">
        <w:rPr>
          <w:rFonts w:cs="Arial"/>
          <w:sz w:val="24"/>
          <w:szCs w:val="24"/>
        </w:rPr>
        <w:t xml:space="preserve">* Neue Spielform 4 </w:t>
      </w:r>
      <w:r w:rsidR="001718E2" w:rsidRPr="00D07853">
        <w:rPr>
          <w:rFonts w:cs="Arial"/>
          <w:sz w:val="24"/>
          <w:szCs w:val="24"/>
        </w:rPr>
        <w:t>Mini-Tore</w:t>
      </w:r>
      <w:r w:rsidR="0017484C" w:rsidRPr="00D07853">
        <w:rPr>
          <w:rFonts w:cs="Arial"/>
          <w:sz w:val="24"/>
          <w:szCs w:val="24"/>
        </w:rPr>
        <w:t xml:space="preserve"> </w:t>
      </w:r>
      <w:r w:rsidR="00732192" w:rsidRPr="00D07853">
        <w:rPr>
          <w:rFonts w:cs="Arial"/>
          <w:sz w:val="24"/>
          <w:szCs w:val="24"/>
        </w:rPr>
        <w:t>(3-3)</w:t>
      </w:r>
    </w:p>
    <w:p w14:paraId="60191C0E" w14:textId="4151E9DD" w:rsidR="00DF2FC1" w:rsidRPr="00A3210F" w:rsidRDefault="00DF2FC1" w:rsidP="00DF2FC1">
      <w:pPr>
        <w:autoSpaceDE w:val="0"/>
        <w:autoSpaceDN w:val="0"/>
        <w:adjustRightInd w:val="0"/>
        <w:rPr>
          <w:rStyle w:val="Hyperlink"/>
          <w:rFonts w:ascii="DFBInterstateLight" w:hAnsi="DFBInterstateLight" w:cs="DFBInterstateLight"/>
          <w:sz w:val="24"/>
          <w:szCs w:val="24"/>
        </w:rPr>
      </w:pPr>
      <w:r>
        <w:rPr>
          <w:rFonts w:cs="Arial"/>
          <w:sz w:val="24"/>
          <w:szCs w:val="24"/>
        </w:rPr>
        <w:t xml:space="preserve">Bitte sendet die Anmeldung an </w:t>
      </w:r>
      <w:r w:rsidRPr="00A3210F">
        <w:rPr>
          <w:rStyle w:val="Hyperlink"/>
          <w:rFonts w:ascii="DFBInterstateLight" w:hAnsi="DFBInterstateLight" w:cs="DFBInterstateLight"/>
          <w:sz w:val="24"/>
          <w:szCs w:val="24"/>
        </w:rPr>
        <w:t>pfingst</w:t>
      </w:r>
      <w:hyperlink r:id="rId12" w:history="1">
        <w:r w:rsidRPr="002472C0">
          <w:rPr>
            <w:rStyle w:val="Hyperlink"/>
            <w:rFonts w:ascii="DFBInterstateLight" w:hAnsi="DFBInterstateLight" w:cs="DFBInterstateLight"/>
            <w:sz w:val="24"/>
            <w:szCs w:val="24"/>
          </w:rPr>
          <w:t>turnier@sv-rosellen.de</w:t>
        </w:r>
      </w:hyperlink>
    </w:p>
    <w:p w14:paraId="44B6E717" w14:textId="3E9EAD8E" w:rsidR="000F3B26" w:rsidRDefault="001718E2" w:rsidP="00DF2FC1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Für </w:t>
      </w:r>
      <w:r w:rsidR="00DF2FC1">
        <w:rPr>
          <w:rFonts w:cs="Arial"/>
          <w:sz w:val="24"/>
          <w:szCs w:val="24"/>
        </w:rPr>
        <w:t xml:space="preserve">Rückfragen, Euer Ansprechpartner ist Carsten Kunz </w:t>
      </w:r>
      <w:r w:rsidR="009536E5">
        <w:rPr>
          <w:rFonts w:cs="Arial"/>
          <w:sz w:val="24"/>
          <w:szCs w:val="24"/>
        </w:rPr>
        <w:t>01722562977</w:t>
      </w:r>
      <w:r w:rsidR="00DF2FC1">
        <w:rPr>
          <w:rFonts w:cs="Arial"/>
          <w:sz w:val="24"/>
          <w:szCs w:val="24"/>
        </w:rPr>
        <w:t>.</w:t>
      </w:r>
    </w:p>
    <w:p w14:paraId="7CD73BD2" w14:textId="34F11DEA" w:rsidR="00DF2FC1" w:rsidRDefault="00DF2FC1" w:rsidP="00DF2FC1">
      <w:pPr>
        <w:autoSpaceDE w:val="0"/>
        <w:autoSpaceDN w:val="0"/>
        <w:adjustRightInd w:val="0"/>
        <w:rPr>
          <w:rFonts w:cs="DFBInterstateLight"/>
          <w:b/>
          <w:bCs/>
          <w:sz w:val="24"/>
          <w:szCs w:val="24"/>
        </w:rPr>
      </w:pPr>
      <w:r w:rsidRPr="00006AED">
        <w:rPr>
          <w:rFonts w:cs="DFBInterstateLight"/>
          <w:b/>
          <w:bCs/>
          <w:sz w:val="24"/>
          <w:szCs w:val="24"/>
        </w:rPr>
        <w:t xml:space="preserve">Nach Eingang </w:t>
      </w:r>
      <w:r>
        <w:rPr>
          <w:rFonts w:cs="DFBInterstateLight"/>
          <w:b/>
          <w:bCs/>
          <w:sz w:val="24"/>
          <w:szCs w:val="24"/>
        </w:rPr>
        <w:t xml:space="preserve">Eurer </w:t>
      </w:r>
      <w:r w:rsidRPr="00006AED">
        <w:rPr>
          <w:rFonts w:cs="DFBInterstateLight"/>
          <w:b/>
          <w:bCs/>
          <w:sz w:val="24"/>
          <w:szCs w:val="24"/>
        </w:rPr>
        <w:t>Anmeldung</w:t>
      </w:r>
      <w:r>
        <w:rPr>
          <w:rFonts w:cs="DFBInterstateLight"/>
          <w:b/>
          <w:bCs/>
          <w:sz w:val="24"/>
          <w:szCs w:val="24"/>
        </w:rPr>
        <w:t>,</w:t>
      </w:r>
      <w:r w:rsidRPr="00006AED">
        <w:rPr>
          <w:rFonts w:cs="DFBInterstateLight"/>
          <w:b/>
          <w:bCs/>
          <w:sz w:val="24"/>
          <w:szCs w:val="24"/>
        </w:rPr>
        <w:t xml:space="preserve"> erhalte</w:t>
      </w:r>
      <w:r>
        <w:rPr>
          <w:rFonts w:cs="DFBInterstateLight"/>
          <w:b/>
          <w:bCs/>
          <w:sz w:val="24"/>
          <w:szCs w:val="24"/>
        </w:rPr>
        <w:t>t</w:t>
      </w:r>
      <w:r w:rsidRPr="00006AED">
        <w:rPr>
          <w:rFonts w:cs="DFBInterstateLight"/>
          <w:b/>
          <w:bCs/>
          <w:sz w:val="24"/>
          <w:szCs w:val="24"/>
        </w:rPr>
        <w:t xml:space="preserve"> </w:t>
      </w:r>
      <w:r>
        <w:rPr>
          <w:rFonts w:cs="DFBInterstateLight"/>
          <w:b/>
          <w:bCs/>
          <w:sz w:val="24"/>
          <w:szCs w:val="24"/>
        </w:rPr>
        <w:t xml:space="preserve">Ihr </w:t>
      </w:r>
      <w:r w:rsidRPr="00006AED">
        <w:rPr>
          <w:rFonts w:cs="DFBInterstateLight"/>
          <w:b/>
          <w:bCs/>
          <w:sz w:val="24"/>
          <w:szCs w:val="24"/>
        </w:rPr>
        <w:t>von uns eine schriftliche Bestätigung.</w:t>
      </w:r>
    </w:p>
    <w:p w14:paraId="681EDF66" w14:textId="1EBCA40C" w:rsidR="00DF2FC1" w:rsidRDefault="00DF2FC1" w:rsidP="00DF2FC1">
      <w:pPr>
        <w:autoSpaceDE w:val="0"/>
        <w:autoSpaceDN w:val="0"/>
        <w:adjustRightInd w:val="0"/>
        <w:rPr>
          <w:rFonts w:cs="DFBInterstateLight"/>
          <w:b/>
          <w:bCs/>
          <w:sz w:val="24"/>
          <w:szCs w:val="24"/>
        </w:rPr>
      </w:pPr>
    </w:p>
    <w:p w14:paraId="45EE24D8" w14:textId="77777777" w:rsidR="00DF2FC1" w:rsidRPr="00560535" w:rsidRDefault="00DF2FC1" w:rsidP="00DF2FC1">
      <w:pPr>
        <w:autoSpaceDE w:val="0"/>
        <w:autoSpaceDN w:val="0"/>
        <w:adjustRightInd w:val="0"/>
        <w:rPr>
          <w:rFonts w:cs="DFBInterstateLight"/>
          <w:b/>
          <w:bCs/>
          <w:sz w:val="24"/>
          <w:szCs w:val="24"/>
        </w:rPr>
      </w:pPr>
    </w:p>
    <w:p w14:paraId="036D2C7E" w14:textId="77777777" w:rsidR="00DF2FC1" w:rsidRPr="00DF2FC1" w:rsidRDefault="00DF2FC1" w:rsidP="00DF2FC1">
      <w:pPr>
        <w:autoSpaceDE w:val="0"/>
        <w:autoSpaceDN w:val="0"/>
        <w:adjustRightInd w:val="0"/>
        <w:rPr>
          <w:rFonts w:cs="DFBInterstateLight"/>
          <w:sz w:val="24"/>
          <w:szCs w:val="24"/>
        </w:rPr>
      </w:pPr>
      <w:r w:rsidRPr="00DF2FC1">
        <w:rPr>
          <w:rFonts w:cs="DFBInterstateLight"/>
          <w:sz w:val="24"/>
          <w:szCs w:val="24"/>
        </w:rPr>
        <w:t>………………………….                          ……………………………………………</w:t>
      </w:r>
    </w:p>
    <w:p w14:paraId="0E50887C" w14:textId="77777777" w:rsidR="00DF2FC1" w:rsidRPr="00DF2FC1" w:rsidRDefault="00DF2FC1" w:rsidP="00DF2FC1">
      <w:pPr>
        <w:autoSpaceDE w:val="0"/>
        <w:autoSpaceDN w:val="0"/>
        <w:adjustRightInd w:val="0"/>
      </w:pPr>
      <w:r w:rsidRPr="00DF2FC1">
        <w:rPr>
          <w:rFonts w:cs="DFBInterstateLight"/>
          <w:sz w:val="24"/>
          <w:szCs w:val="24"/>
        </w:rPr>
        <w:t>Datum                                                     Unterschrift</w:t>
      </w:r>
    </w:p>
    <w:p w14:paraId="6F8DAC31" w14:textId="77777777" w:rsidR="000F3B26" w:rsidRPr="003E1A6E" w:rsidRDefault="000F3B26" w:rsidP="003E1A6E">
      <w:pPr>
        <w:rPr>
          <w:rFonts w:cs="Arial"/>
          <w:sz w:val="24"/>
          <w:szCs w:val="24"/>
        </w:rPr>
      </w:pPr>
    </w:p>
    <w:sectPr w:rsidR="000F3B26" w:rsidRPr="003E1A6E" w:rsidSect="00A661CB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134" w:right="567" w:bottom="1418" w:left="1134" w:header="22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B537F" w14:textId="77777777" w:rsidR="008E7F1B" w:rsidRDefault="008E7F1B">
      <w:r>
        <w:separator/>
      </w:r>
    </w:p>
  </w:endnote>
  <w:endnote w:type="continuationSeparator" w:id="0">
    <w:p w14:paraId="246204ED" w14:textId="77777777" w:rsidR="008E7F1B" w:rsidRDefault="008E7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BInterstate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134FB" w14:textId="77777777" w:rsidR="008D36BB" w:rsidRPr="00547743" w:rsidRDefault="008D36BB" w:rsidP="008D36BB">
    <w:pPr>
      <w:pStyle w:val="Fuzeile"/>
      <w:tabs>
        <w:tab w:val="clear" w:pos="4536"/>
        <w:tab w:val="clear" w:pos="9072"/>
        <w:tab w:val="left" w:pos="2610"/>
      </w:tabs>
      <w:rPr>
        <w:sz w:val="14"/>
        <w:szCs w:val="14"/>
      </w:rPr>
    </w:pPr>
    <w:r w:rsidRPr="00547743">
      <w:rPr>
        <w:rFonts w:cs="Arial"/>
        <w:sz w:val="14"/>
        <w:szCs w:val="14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3A6DA67" wp14:editId="63158A77">
              <wp:simplePos x="0" y="0"/>
              <wp:positionH relativeFrom="column">
                <wp:posOffset>4056380</wp:posOffset>
              </wp:positionH>
              <wp:positionV relativeFrom="paragraph">
                <wp:posOffset>-27305</wp:posOffset>
              </wp:positionV>
              <wp:extent cx="2713990" cy="723265"/>
              <wp:effectExtent l="0" t="0" r="0" b="635"/>
              <wp:wrapSquare wrapText="bothSides"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3990" cy="723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A8D83A" w14:textId="77777777" w:rsidR="008D36BB" w:rsidRPr="00547743" w:rsidRDefault="008D36BB" w:rsidP="008D36BB">
                          <w:pPr>
                            <w:rPr>
                              <w:rFonts w:cs="Arial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547743">
                            <w:rPr>
                              <w:rFonts w:cs="Arial"/>
                              <w:b/>
                              <w:bCs/>
                              <w:sz w:val="14"/>
                              <w:szCs w:val="14"/>
                            </w:rPr>
                            <w:t>SV 1930 Rosellen e.V.</w:t>
                          </w:r>
                        </w:p>
                        <w:tbl>
                          <w:tblPr>
                            <w:tblW w:w="10206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802"/>
                            <w:gridCol w:w="5404"/>
                          </w:tblGrid>
                          <w:tr w:rsidR="008D36BB" w:rsidRPr="00547743" w14:paraId="7A075769" w14:textId="77777777" w:rsidTr="00474288">
                            <w:trPr>
                              <w:cantSplit/>
                              <w:trHeight w:val="567"/>
                            </w:trPr>
                            <w:tc>
                              <w:tcPr>
                                <w:tcW w:w="2268" w:type="dxa"/>
                                <w:tcMar>
                                  <w:right w:w="113" w:type="dxa"/>
                                </w:tcMar>
                              </w:tcPr>
                              <w:p w14:paraId="027C1199" w14:textId="77777777" w:rsidR="008D36BB" w:rsidRPr="00547743" w:rsidRDefault="008D36BB" w:rsidP="00547743">
                                <w:pPr>
                                  <w:pStyle w:val="scfFu1-4"/>
                                  <w:spacing w:line="240" w:lineRule="auto"/>
                                  <w:rPr>
                                    <w:rFonts w:cs="Arial"/>
                                    <w:szCs w:val="14"/>
                                  </w:rPr>
                                </w:pPr>
                                <w:r w:rsidRPr="00547743">
                                  <w:rPr>
                                    <w:rFonts w:cs="Arial"/>
                                    <w:szCs w:val="14"/>
                                  </w:rPr>
                                  <w:t>Rosellener Schulstraße 11       Tel.:      +49 (2137) 70996</w:t>
                                </w:r>
                              </w:p>
                              <w:p w14:paraId="6CBBDCF7" w14:textId="77777777" w:rsidR="008D36BB" w:rsidRPr="00547743" w:rsidRDefault="008D36BB" w:rsidP="00547743">
                                <w:pPr>
                                  <w:pStyle w:val="scfFu1-4"/>
                                  <w:spacing w:line="240" w:lineRule="auto"/>
                                  <w:rPr>
                                    <w:rFonts w:cs="Arial"/>
                                    <w:szCs w:val="14"/>
                                  </w:rPr>
                                </w:pPr>
                                <w:r w:rsidRPr="00547743">
                                  <w:rPr>
                                    <w:rFonts w:cs="Arial"/>
                                    <w:szCs w:val="14"/>
                                  </w:rPr>
                                  <w:t>41470 Neuss                             Email:  info@sv-rosellen.de</w:t>
                                </w:r>
                              </w:p>
                              <w:p w14:paraId="7E18ED62" w14:textId="77777777" w:rsidR="008D36BB" w:rsidRPr="00547743" w:rsidRDefault="008D36BB" w:rsidP="00547743">
                                <w:pPr>
                                  <w:rPr>
                                    <w:rFonts w:cs="Arial"/>
                                    <w:noProof/>
                                    <w:sz w:val="14"/>
                                    <w:szCs w:val="14"/>
                                  </w:rPr>
                                </w:pPr>
                                <w:r w:rsidRPr="00547743">
                                  <w:rPr>
                                    <w:rFonts w:cs="Arial"/>
                                    <w:noProof/>
                                    <w:sz w:val="14"/>
                                    <w:szCs w:val="14"/>
                                  </w:rPr>
                                  <w:t xml:space="preserve">Deutschland                              </w:t>
                                </w:r>
                                <w:hyperlink r:id="rId1" w:history="1">
                                  <w:r w:rsidRPr="00547743">
                                    <w:rPr>
                                      <w:rFonts w:cs="Arial"/>
                                      <w:noProof/>
                                      <w:sz w:val="14"/>
                                      <w:szCs w:val="14"/>
                                    </w:rPr>
                                    <w:t>https://www.sv-rosellen.de</w:t>
                                  </w:r>
                                </w:hyperlink>
                              </w:p>
                              <w:p w14:paraId="1D57D0E6" w14:textId="77777777" w:rsidR="008D36BB" w:rsidRPr="00547743" w:rsidRDefault="008D36BB" w:rsidP="00547743">
                                <w:pPr>
                                  <w:pStyle w:val="scfFu1-4"/>
                                  <w:spacing w:line="240" w:lineRule="auto"/>
                                  <w:rPr>
                                    <w:rFonts w:cs="Arial"/>
                                    <w:szCs w:val="14"/>
                                  </w:rPr>
                                </w:pPr>
                              </w:p>
                              <w:p w14:paraId="4CF5CA9D" w14:textId="77777777" w:rsidR="008D36BB" w:rsidRPr="00547743" w:rsidRDefault="008D36BB" w:rsidP="00547743">
                                <w:pPr>
                                  <w:pStyle w:val="scfFu1-4"/>
                                  <w:spacing w:line="240" w:lineRule="auto"/>
                                  <w:rPr>
                                    <w:rFonts w:cs="Arial"/>
                                    <w:szCs w:val="14"/>
                                  </w:rPr>
                                </w:pPr>
                                <w:r w:rsidRPr="00547743">
                                  <w:rPr>
                                    <w:rFonts w:cs="Arial"/>
                                    <w:szCs w:val="14"/>
                                  </w:rPr>
                                  <w:t xml:space="preserve">Seite Seite </w:t>
                                </w:r>
                                <w:r w:rsidRPr="00547743">
                                  <w:rPr>
                                    <w:rFonts w:cs="Arial"/>
                                    <w:b/>
                                    <w:bCs/>
                                    <w:szCs w:val="14"/>
                                  </w:rPr>
                                  <w:fldChar w:fldCharType="begin"/>
                                </w:r>
                                <w:r w:rsidRPr="00547743">
                                  <w:rPr>
                                    <w:rFonts w:cs="Arial"/>
                                    <w:b/>
                                    <w:bCs/>
                                    <w:szCs w:val="14"/>
                                  </w:rPr>
                                  <w:instrText>PAGE  \* Arabic  \* MERGEFORMAT</w:instrText>
                                </w:r>
                                <w:r w:rsidRPr="00547743">
                                  <w:rPr>
                                    <w:rFonts w:cs="Arial"/>
                                    <w:b/>
                                    <w:bCs/>
                                    <w:szCs w:val="14"/>
                                  </w:rPr>
                                  <w:fldChar w:fldCharType="separate"/>
                                </w:r>
                                <w:r w:rsidRPr="00547743">
                                  <w:rPr>
                                    <w:rFonts w:cs="Arial"/>
                                    <w:b/>
                                    <w:bCs/>
                                    <w:szCs w:val="14"/>
                                  </w:rPr>
                                  <w:t>1</w:t>
                                </w:r>
                                <w:r w:rsidRPr="00547743">
                                  <w:rPr>
                                    <w:rFonts w:cs="Arial"/>
                                    <w:b/>
                                    <w:bCs/>
                                    <w:szCs w:val="14"/>
                                  </w:rPr>
                                  <w:fldChar w:fldCharType="end"/>
                                </w:r>
                                <w:r w:rsidRPr="00547743">
                                  <w:rPr>
                                    <w:rFonts w:cs="Arial"/>
                                    <w:szCs w:val="14"/>
                                  </w:rPr>
                                  <w:t xml:space="preserve"> von </w:t>
                                </w:r>
                                <w:r w:rsidRPr="00547743">
                                  <w:rPr>
                                    <w:rFonts w:cs="Arial"/>
                                    <w:b/>
                                    <w:bCs/>
                                    <w:szCs w:val="14"/>
                                  </w:rPr>
                                  <w:fldChar w:fldCharType="begin"/>
                                </w:r>
                                <w:r w:rsidRPr="00547743">
                                  <w:rPr>
                                    <w:rFonts w:cs="Arial"/>
                                    <w:b/>
                                    <w:bCs/>
                                    <w:szCs w:val="14"/>
                                  </w:rPr>
                                  <w:instrText>NUMPAGES  \* Arabic  \* MERGEFORMAT</w:instrText>
                                </w:r>
                                <w:r w:rsidRPr="00547743">
                                  <w:rPr>
                                    <w:rFonts w:cs="Arial"/>
                                    <w:b/>
                                    <w:bCs/>
                                    <w:szCs w:val="14"/>
                                  </w:rPr>
                                  <w:fldChar w:fldCharType="separate"/>
                                </w:r>
                                <w:r w:rsidRPr="00547743">
                                  <w:rPr>
                                    <w:rFonts w:cs="Arial"/>
                                    <w:b/>
                                    <w:bCs/>
                                    <w:szCs w:val="14"/>
                                  </w:rPr>
                                  <w:t>2</w:t>
                                </w:r>
                                <w:r w:rsidRPr="00547743">
                                  <w:rPr>
                                    <w:rFonts w:cs="Arial"/>
                                    <w:b/>
                                    <w:bCs/>
                                    <w:szCs w:val="14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0C6AD8AF" w14:textId="77777777" w:rsidR="008D36BB" w:rsidRPr="00547743" w:rsidRDefault="008D36BB" w:rsidP="00547743">
                                <w:pPr>
                                  <w:pStyle w:val="scfFu1-4"/>
                                  <w:spacing w:line="240" w:lineRule="auto"/>
                                  <w:rPr>
                                    <w:rFonts w:cs="Arial"/>
                                    <w:szCs w:val="14"/>
                                    <w:lang w:val="en-US"/>
                                  </w:rPr>
                                </w:pPr>
                                <w:r w:rsidRPr="00547743">
                                  <w:rPr>
                                    <w:rFonts w:cs="Arial"/>
                                    <w:szCs w:val="1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06B14CF0" w14:textId="77777777" w:rsidR="008D36BB" w:rsidRPr="003567E1" w:rsidRDefault="008D36BB" w:rsidP="008D36B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A6DA6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19.4pt;margin-top:-2.15pt;width:213.7pt;height:56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" stroked="f">
              <v:textbox>
                <w:txbxContent>
                  <w:p w14:paraId="62A8D83A" w14:textId="77777777" w:rsidR="008D36BB" w:rsidRPr="00547743" w:rsidRDefault="008D36BB" w:rsidP="008D36BB">
                    <w:pPr>
                      <w:rPr>
                        <w:rFonts w:cs="Arial"/>
                        <w:b/>
                        <w:bCs/>
                        <w:sz w:val="14"/>
                        <w:szCs w:val="14"/>
                      </w:rPr>
                    </w:pPr>
                    <w:r w:rsidRPr="00547743">
                      <w:rPr>
                        <w:rFonts w:cs="Arial"/>
                        <w:b/>
                        <w:bCs/>
                        <w:sz w:val="14"/>
                        <w:szCs w:val="14"/>
                      </w:rPr>
                      <w:t>SV 1930 Rosellen e.V.</w:t>
                    </w:r>
                  </w:p>
                  <w:tbl>
                    <w:tblPr>
                      <w:tblW w:w="10206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802"/>
                      <w:gridCol w:w="5404"/>
                    </w:tblGrid>
                    <w:tr w:rsidR="008D36BB" w:rsidRPr="00547743" w14:paraId="7A075769" w14:textId="77777777" w:rsidTr="00474288">
                      <w:trPr>
                        <w:cantSplit/>
                        <w:trHeight w:val="567"/>
                      </w:trPr>
                      <w:tc>
                        <w:tcPr>
                          <w:tcW w:w="2268" w:type="dxa"/>
                          <w:tcMar>
                            <w:right w:w="113" w:type="dxa"/>
                          </w:tcMar>
                        </w:tcPr>
                        <w:p w14:paraId="027C1199" w14:textId="77777777" w:rsidR="008D36BB" w:rsidRPr="00547743" w:rsidRDefault="008D36BB" w:rsidP="00547743">
                          <w:pPr>
                            <w:pStyle w:val="scfFu1-4"/>
                            <w:spacing w:line="240" w:lineRule="auto"/>
                            <w:rPr>
                              <w:rFonts w:cs="Arial"/>
                              <w:szCs w:val="14"/>
                            </w:rPr>
                          </w:pPr>
                          <w:r w:rsidRPr="00547743">
                            <w:rPr>
                              <w:rFonts w:cs="Arial"/>
                              <w:szCs w:val="14"/>
                            </w:rPr>
                            <w:t>Rosellener Schulstraße 11       Tel.:      +49 (2137) 70996</w:t>
                          </w:r>
                        </w:p>
                        <w:p w14:paraId="6CBBDCF7" w14:textId="77777777" w:rsidR="008D36BB" w:rsidRPr="00547743" w:rsidRDefault="008D36BB" w:rsidP="00547743">
                          <w:pPr>
                            <w:pStyle w:val="scfFu1-4"/>
                            <w:spacing w:line="240" w:lineRule="auto"/>
                            <w:rPr>
                              <w:rFonts w:cs="Arial"/>
                              <w:szCs w:val="14"/>
                            </w:rPr>
                          </w:pPr>
                          <w:r w:rsidRPr="00547743">
                            <w:rPr>
                              <w:rFonts w:cs="Arial"/>
                              <w:szCs w:val="14"/>
                            </w:rPr>
                            <w:t>41470 Neuss                             Email:  info@sv-rosellen.de</w:t>
                          </w:r>
                        </w:p>
                        <w:p w14:paraId="7E18ED62" w14:textId="77777777" w:rsidR="008D36BB" w:rsidRPr="00547743" w:rsidRDefault="008D36BB" w:rsidP="00547743">
                          <w:pPr>
                            <w:rPr>
                              <w:rFonts w:cs="Arial"/>
                              <w:noProof/>
                              <w:sz w:val="14"/>
                              <w:szCs w:val="14"/>
                            </w:rPr>
                          </w:pPr>
                          <w:r w:rsidRPr="00547743">
                            <w:rPr>
                              <w:rFonts w:cs="Arial"/>
                              <w:noProof/>
                              <w:sz w:val="14"/>
                              <w:szCs w:val="14"/>
                            </w:rPr>
                            <w:t xml:space="preserve">Deutschland                              </w:t>
                          </w:r>
                          <w:hyperlink r:id="rId2" w:history="1">
                            <w:r w:rsidRPr="00547743">
                              <w:rPr>
                                <w:rFonts w:cs="Arial"/>
                                <w:noProof/>
                                <w:sz w:val="14"/>
                                <w:szCs w:val="14"/>
                              </w:rPr>
                              <w:t>https://www.sv-rosellen.de</w:t>
                            </w:r>
                          </w:hyperlink>
                        </w:p>
                        <w:p w14:paraId="1D57D0E6" w14:textId="77777777" w:rsidR="008D36BB" w:rsidRPr="00547743" w:rsidRDefault="008D36BB" w:rsidP="00547743">
                          <w:pPr>
                            <w:pStyle w:val="scfFu1-4"/>
                            <w:spacing w:line="240" w:lineRule="auto"/>
                            <w:rPr>
                              <w:rFonts w:cs="Arial"/>
                              <w:szCs w:val="14"/>
                            </w:rPr>
                          </w:pPr>
                        </w:p>
                        <w:p w14:paraId="4CF5CA9D" w14:textId="77777777" w:rsidR="008D36BB" w:rsidRPr="00547743" w:rsidRDefault="008D36BB" w:rsidP="00547743">
                          <w:pPr>
                            <w:pStyle w:val="scfFu1-4"/>
                            <w:spacing w:line="240" w:lineRule="auto"/>
                            <w:rPr>
                              <w:rFonts w:cs="Arial"/>
                              <w:szCs w:val="14"/>
                            </w:rPr>
                          </w:pPr>
                          <w:r w:rsidRPr="00547743">
                            <w:rPr>
                              <w:rFonts w:cs="Arial"/>
                              <w:szCs w:val="14"/>
                            </w:rPr>
                            <w:t xml:space="preserve">Seite Seite </w:t>
                          </w:r>
                          <w:r w:rsidRPr="00547743">
                            <w:rPr>
                              <w:rFonts w:cs="Arial"/>
                              <w:b/>
                              <w:bCs/>
                              <w:szCs w:val="14"/>
                            </w:rPr>
                            <w:fldChar w:fldCharType="begin"/>
                          </w:r>
                          <w:r w:rsidRPr="00547743">
                            <w:rPr>
                              <w:rFonts w:cs="Arial"/>
                              <w:b/>
                              <w:bCs/>
                              <w:szCs w:val="14"/>
                            </w:rPr>
                            <w:instrText>PAGE  \* Arabic  \* MERGEFORMAT</w:instrText>
                          </w:r>
                          <w:r w:rsidRPr="00547743">
                            <w:rPr>
                              <w:rFonts w:cs="Arial"/>
                              <w:b/>
                              <w:bCs/>
                              <w:szCs w:val="14"/>
                            </w:rPr>
                            <w:fldChar w:fldCharType="separate"/>
                          </w:r>
                          <w:r w:rsidRPr="00547743">
                            <w:rPr>
                              <w:rFonts w:cs="Arial"/>
                              <w:b/>
                              <w:bCs/>
                              <w:szCs w:val="14"/>
                            </w:rPr>
                            <w:t>1</w:t>
                          </w:r>
                          <w:r w:rsidRPr="00547743">
                            <w:rPr>
                              <w:rFonts w:cs="Arial"/>
                              <w:b/>
                              <w:bCs/>
                              <w:szCs w:val="14"/>
                            </w:rPr>
                            <w:fldChar w:fldCharType="end"/>
                          </w:r>
                          <w:r w:rsidRPr="00547743">
                            <w:rPr>
                              <w:rFonts w:cs="Arial"/>
                              <w:szCs w:val="14"/>
                            </w:rPr>
                            <w:t xml:space="preserve"> von </w:t>
                          </w:r>
                          <w:r w:rsidRPr="00547743">
                            <w:rPr>
                              <w:rFonts w:cs="Arial"/>
                              <w:b/>
                              <w:bCs/>
                              <w:szCs w:val="14"/>
                            </w:rPr>
                            <w:fldChar w:fldCharType="begin"/>
                          </w:r>
                          <w:r w:rsidRPr="00547743">
                            <w:rPr>
                              <w:rFonts w:cs="Arial"/>
                              <w:b/>
                              <w:bCs/>
                              <w:szCs w:val="14"/>
                            </w:rPr>
                            <w:instrText>NUMPAGES  \* Arabic  \* MERGEFORMAT</w:instrText>
                          </w:r>
                          <w:r w:rsidRPr="00547743">
                            <w:rPr>
                              <w:rFonts w:cs="Arial"/>
                              <w:b/>
                              <w:bCs/>
                              <w:szCs w:val="14"/>
                            </w:rPr>
                            <w:fldChar w:fldCharType="separate"/>
                          </w:r>
                          <w:r w:rsidRPr="00547743">
                            <w:rPr>
                              <w:rFonts w:cs="Arial"/>
                              <w:b/>
                              <w:bCs/>
                              <w:szCs w:val="14"/>
                            </w:rPr>
                            <w:t>2</w:t>
                          </w:r>
                          <w:r w:rsidRPr="00547743">
                            <w:rPr>
                              <w:rFonts w:cs="Arial"/>
                              <w:b/>
                              <w:bCs/>
                              <w:szCs w:val="14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0C6AD8AF" w14:textId="77777777" w:rsidR="008D36BB" w:rsidRPr="00547743" w:rsidRDefault="008D36BB" w:rsidP="00547743">
                          <w:pPr>
                            <w:pStyle w:val="scfFu1-4"/>
                            <w:spacing w:line="240" w:lineRule="auto"/>
                            <w:rPr>
                              <w:rFonts w:cs="Arial"/>
                              <w:szCs w:val="14"/>
                              <w:lang w:val="en-US"/>
                            </w:rPr>
                          </w:pPr>
                          <w:r w:rsidRPr="00547743">
                            <w:rPr>
                              <w:rFonts w:cs="Arial"/>
                              <w:szCs w:val="14"/>
                              <w:lang w:val="en-US"/>
                            </w:rPr>
                            <w:t xml:space="preserve"> </w:t>
                          </w:r>
                        </w:p>
                      </w:tc>
                    </w:tr>
                  </w:tbl>
                  <w:p w14:paraId="06B14CF0" w14:textId="77777777" w:rsidR="008D36BB" w:rsidRPr="003567E1" w:rsidRDefault="008D36BB" w:rsidP="008D36BB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47743">
      <w:rPr>
        <w:sz w:val="14"/>
        <w:szCs w:val="14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6DEA8B" wp14:editId="2FCBC53E">
              <wp:simplePos x="0" y="0"/>
              <wp:positionH relativeFrom="margin">
                <wp:align>left</wp:align>
              </wp:positionH>
              <wp:positionV relativeFrom="paragraph">
                <wp:posOffset>-26823</wp:posOffset>
              </wp:positionV>
              <wp:extent cx="6503159" cy="0"/>
              <wp:effectExtent l="0" t="0" r="0" b="0"/>
              <wp:wrapNone/>
              <wp:docPr id="30" name="Gerader Verbinde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0315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D5911D" id="Gerader Verbinder 3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2.1pt" to="512.05pt,-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" strokecolor="black [3040]">
              <w10:wrap anchorx="margin"/>
            </v:line>
          </w:pict>
        </mc:Fallback>
      </mc:AlternateContent>
    </w:r>
    <w:r w:rsidRPr="00547743">
      <w:rPr>
        <w:sz w:val="14"/>
        <w:szCs w:val="14"/>
      </w:rPr>
      <w:t>Sitz des eingetragenen Vereins Neuss, Deutschland; Registergericht: Amtsgericht Neuss, VR 770</w:t>
    </w:r>
  </w:p>
  <w:p w14:paraId="0CBA57F4" w14:textId="77777777" w:rsidR="008D36BB" w:rsidRPr="003567E1" w:rsidRDefault="008D36BB" w:rsidP="008D36BB">
    <w:pPr>
      <w:pStyle w:val="scfVorstand"/>
    </w:pPr>
    <w:r w:rsidRPr="003567E1">
      <w:t>1. Vorsitzender: Sven Schümann, 2. Vorsitzende Verena Kiechle</w:t>
    </w:r>
  </w:p>
  <w:p w14:paraId="63CCEC27" w14:textId="77777777" w:rsidR="008D36BB" w:rsidRDefault="008D36BB" w:rsidP="008D36BB">
    <w:pPr>
      <w:pStyle w:val="Fuzeile"/>
    </w:pPr>
    <w:r w:rsidRPr="003567E1">
      <w:rPr>
        <w:rFonts w:cs="Arial"/>
        <w:sz w:val="14"/>
        <w:szCs w:val="14"/>
      </w:rPr>
      <w:t>Geschäftsführer: Carsten Kunz, Schatzmeister: Udo Münch</w:t>
    </w:r>
  </w:p>
  <w:p w14:paraId="478C7D11" w14:textId="77777777" w:rsidR="008D36BB" w:rsidRPr="008E687C" w:rsidRDefault="008D36BB" w:rsidP="008D36BB">
    <w:pPr>
      <w:pStyle w:val="Fuzeile"/>
    </w:pPr>
  </w:p>
  <w:p w14:paraId="05AFF3B6" w14:textId="7F8D1699" w:rsidR="003865DB" w:rsidRPr="008D36BB" w:rsidRDefault="003865DB" w:rsidP="008D36B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C08BB" w14:textId="222EF640" w:rsidR="00ED7576" w:rsidRPr="003567E1" w:rsidRDefault="00ED7576" w:rsidP="004275E3">
    <w:pPr>
      <w:pStyle w:val="Fuzeile"/>
      <w:tabs>
        <w:tab w:val="clear" w:pos="4536"/>
        <w:tab w:val="clear" w:pos="9072"/>
        <w:tab w:val="left" w:pos="2610"/>
      </w:tabs>
      <w:rPr>
        <w:rFonts w:cs="Arial"/>
        <w:sz w:val="16"/>
        <w:szCs w:val="16"/>
      </w:rPr>
    </w:pPr>
    <w:r w:rsidRPr="003567E1">
      <w:rPr>
        <w:rFonts w:cs="Arial"/>
        <w:sz w:val="16"/>
        <w:szCs w:val="1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E3A307E" wp14:editId="44FCEA12">
              <wp:simplePos x="0" y="0"/>
              <wp:positionH relativeFrom="column">
                <wp:posOffset>4061460</wp:posOffset>
              </wp:positionH>
              <wp:positionV relativeFrom="paragraph">
                <wp:posOffset>54610</wp:posOffset>
              </wp:positionV>
              <wp:extent cx="2428875" cy="819150"/>
              <wp:effectExtent l="0" t="0" r="9525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878EF9" w14:textId="77777777" w:rsidR="00ED7576" w:rsidRDefault="00ED7576" w:rsidP="00ED7576">
                          <w:r>
                            <w:t>SV 1930 Rosellen e.V.</w:t>
                          </w:r>
                        </w:p>
                        <w:tbl>
                          <w:tblPr>
                            <w:tblW w:w="10206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802"/>
                            <w:gridCol w:w="5404"/>
                          </w:tblGrid>
                          <w:tr w:rsidR="00ED7576" w14:paraId="782D0FFE" w14:textId="77777777" w:rsidTr="00474288">
                            <w:trPr>
                              <w:cantSplit/>
                              <w:trHeight w:val="567"/>
                            </w:trPr>
                            <w:tc>
                              <w:tcPr>
                                <w:tcW w:w="2268" w:type="dxa"/>
                                <w:tcMar>
                                  <w:right w:w="113" w:type="dxa"/>
                                </w:tcMar>
                              </w:tcPr>
                              <w:p w14:paraId="2884C432" w14:textId="77777777" w:rsidR="00ED7576" w:rsidRPr="003567E1" w:rsidRDefault="00ED7576" w:rsidP="003567E1">
                                <w:pPr>
                                  <w:pStyle w:val="scfFu1-4"/>
                                </w:pPr>
                                <w:r>
                                  <w:t xml:space="preserve">Rosellener Schulstraße 11       </w:t>
                                </w:r>
                                <w:r w:rsidRPr="003567E1">
                                  <w:t>Tel.: +49 (2137) 70996</w:t>
                                </w:r>
                              </w:p>
                              <w:p w14:paraId="08676E8F" w14:textId="77777777" w:rsidR="00ED7576" w:rsidRPr="003567E1" w:rsidRDefault="00ED7576" w:rsidP="003567E1">
                                <w:pPr>
                                  <w:pStyle w:val="scfFu1-4"/>
                                </w:pPr>
                                <w:r w:rsidRPr="008E7F1B">
                                  <w:t>4</w:t>
                                </w:r>
                                <w:r>
                                  <w:t xml:space="preserve">1470 Neuss                             </w:t>
                                </w:r>
                                <w:r w:rsidRPr="003567E1">
                                  <w:t>Email: info@sv-rosellen.de</w:t>
                                </w:r>
                              </w:p>
                              <w:p w14:paraId="030926DD" w14:textId="77777777" w:rsidR="00ED7576" w:rsidRDefault="00ED7576" w:rsidP="003567E1">
                                <w:pPr>
                                  <w:pStyle w:val="scfFu1-4"/>
                                </w:pPr>
                                <w:r w:rsidRPr="008E7F1B">
                                  <w:t>Deutschland</w:t>
                                </w:r>
                              </w:p>
                              <w:p w14:paraId="1124A7A2" w14:textId="77777777" w:rsidR="00ED7576" w:rsidRDefault="00ED7576" w:rsidP="003567E1">
                                <w:pPr>
                                  <w:pStyle w:val="scfFu1-4"/>
                                </w:pPr>
                              </w:p>
                              <w:p w14:paraId="463F9FEF" w14:textId="77777777" w:rsidR="00ED7576" w:rsidRPr="008E7F1B" w:rsidRDefault="00ED7576" w:rsidP="003567E1">
                                <w:pPr>
                                  <w:pStyle w:val="scfFu1-4"/>
                                </w:pPr>
                                <w:r>
                                  <w:t xml:space="preserve">Seite Seite 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instrText>PAGE  \* Arabic  \* MERGEFORMAT</w:instrTex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fldChar w:fldCharType="end"/>
                                </w:r>
                                <w:r>
                                  <w:t xml:space="preserve"> von 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instrText>NUMPAGES  \* Arabic  \* MERGEFORMAT</w:instrTex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2552" w:type="dxa"/>
                              </w:tcPr>
                              <w:p w14:paraId="11E77981" w14:textId="77777777" w:rsidR="00ED7576" w:rsidRDefault="00ED7576" w:rsidP="003567E1">
                                <w:pPr>
                                  <w:pStyle w:val="scfFu1-4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Tel.: +49 (2137) 70996</w:t>
                                </w:r>
                              </w:p>
                            </w:tc>
                          </w:tr>
                        </w:tbl>
                        <w:p w14:paraId="73CB8413" w14:textId="77777777" w:rsidR="00ED7576" w:rsidRPr="003567E1" w:rsidRDefault="00ED7576" w:rsidP="00ED757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3A307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19.8pt;margin-top:4.3pt;width:191.25pt;height:6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" stroked="f">
              <v:textbox>
                <w:txbxContent>
                  <w:p w14:paraId="61878EF9" w14:textId="77777777" w:rsidR="00ED7576" w:rsidRDefault="00ED7576" w:rsidP="00ED7576">
                    <w:r>
                      <w:t>SV 1930 Rosellen e.V.</w:t>
                    </w:r>
                  </w:p>
                  <w:tbl>
                    <w:tblPr>
                      <w:tblW w:w="10206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802"/>
                      <w:gridCol w:w="5404"/>
                    </w:tblGrid>
                    <w:tr w:rsidR="00ED7576" w14:paraId="782D0FFE" w14:textId="77777777" w:rsidTr="00474288">
                      <w:trPr>
                        <w:cantSplit/>
                        <w:trHeight w:val="567"/>
                      </w:trPr>
                      <w:tc>
                        <w:tcPr>
                          <w:tcW w:w="2268" w:type="dxa"/>
                          <w:tcMar>
                            <w:right w:w="113" w:type="dxa"/>
                          </w:tcMar>
                        </w:tcPr>
                        <w:p w14:paraId="2884C432" w14:textId="77777777" w:rsidR="00ED7576" w:rsidRPr="003567E1" w:rsidRDefault="00ED7576" w:rsidP="003567E1">
                          <w:pPr>
                            <w:pStyle w:val="scfFu1-4"/>
                          </w:pPr>
                          <w:r>
                            <w:t xml:space="preserve">Rosellener Schulstraße 11       </w:t>
                          </w:r>
                          <w:r w:rsidRPr="003567E1">
                            <w:t>Tel.: +49 (2137) 70996</w:t>
                          </w:r>
                        </w:p>
                        <w:p w14:paraId="08676E8F" w14:textId="77777777" w:rsidR="00ED7576" w:rsidRPr="003567E1" w:rsidRDefault="00ED7576" w:rsidP="003567E1">
                          <w:pPr>
                            <w:pStyle w:val="scfFu1-4"/>
                          </w:pPr>
                          <w:r w:rsidRPr="008E7F1B">
                            <w:t>4</w:t>
                          </w:r>
                          <w:r>
                            <w:t xml:space="preserve">1470 Neuss                             </w:t>
                          </w:r>
                          <w:r w:rsidRPr="003567E1">
                            <w:t>Email: info@sv-rosellen.de</w:t>
                          </w:r>
                        </w:p>
                        <w:p w14:paraId="030926DD" w14:textId="77777777" w:rsidR="00ED7576" w:rsidRDefault="00ED7576" w:rsidP="003567E1">
                          <w:pPr>
                            <w:pStyle w:val="scfFu1-4"/>
                          </w:pPr>
                          <w:r w:rsidRPr="008E7F1B">
                            <w:t>Deutschland</w:t>
                          </w:r>
                        </w:p>
                        <w:p w14:paraId="1124A7A2" w14:textId="77777777" w:rsidR="00ED7576" w:rsidRDefault="00ED7576" w:rsidP="003567E1">
                          <w:pPr>
                            <w:pStyle w:val="scfFu1-4"/>
                          </w:pPr>
                        </w:p>
                        <w:p w14:paraId="463F9FEF" w14:textId="77777777" w:rsidR="00ED7576" w:rsidRPr="008E7F1B" w:rsidRDefault="00ED7576" w:rsidP="003567E1">
                          <w:pPr>
                            <w:pStyle w:val="scfFu1-4"/>
                          </w:pPr>
                          <w:r>
                            <w:t xml:space="preserve">Seite Seite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  <w:r>
                            <w:t xml:space="preserve"> von </w:t>
                          </w: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2552" w:type="dxa"/>
                        </w:tcPr>
                        <w:p w14:paraId="11E77981" w14:textId="77777777" w:rsidR="00ED7576" w:rsidRDefault="00ED7576" w:rsidP="003567E1">
                          <w:pPr>
                            <w:pStyle w:val="scfFu1-4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Tel.: +49 (2137) 70996</w:t>
                          </w:r>
                        </w:p>
                      </w:tc>
                    </w:tr>
                  </w:tbl>
                  <w:p w14:paraId="73CB8413" w14:textId="77777777" w:rsidR="00ED7576" w:rsidRPr="003567E1" w:rsidRDefault="00ED7576" w:rsidP="00ED7576">
                    <w:pPr>
                      <w:rPr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drawing>
        <wp:inline distT="0" distB="0" distL="0" distR="0" wp14:anchorId="6021EE73" wp14:editId="10C5A745">
          <wp:extent cx="380636" cy="411296"/>
          <wp:effectExtent l="0" t="0" r="635" b="8255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635" cy="4329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 wp14:anchorId="09AEAE5A" wp14:editId="0D637396">
              <wp:simplePos x="0" y="0"/>
              <wp:positionH relativeFrom="margin">
                <wp:align>left</wp:align>
              </wp:positionH>
              <wp:positionV relativeFrom="paragraph">
                <wp:posOffset>36195</wp:posOffset>
              </wp:positionV>
              <wp:extent cx="5924611" cy="18604"/>
              <wp:effectExtent l="0" t="0" r="0" b="0"/>
              <wp:wrapSquare wrapText="bothSides"/>
              <wp:docPr id="38" name="Rechteck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611" cy="1860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D6A20F" id="Rechteck 38" o:spid="_x0000_s1026" style="position:absolute;margin-left:0;margin-top:2.85pt;width:466.5pt;height:1.4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" fillcolor="black [3213]" stroked="f" strokeweight="2pt">
              <w10:wrap type="square" anchorx="margin"/>
            </v:rect>
          </w:pict>
        </mc:Fallback>
      </mc:AlternateContent>
    </w:r>
    <w:r w:rsidR="004275E3">
      <w:rPr>
        <w:rFonts w:cs="Arial"/>
        <w:sz w:val="16"/>
        <w:szCs w:val="16"/>
      </w:rPr>
      <w:tab/>
    </w:r>
  </w:p>
  <w:p w14:paraId="3617E85E" w14:textId="77777777" w:rsidR="00ED7576" w:rsidRPr="003567E1" w:rsidRDefault="00ED7576" w:rsidP="00ED7576">
    <w:pPr>
      <w:pStyle w:val="scfVorstand"/>
    </w:pPr>
    <w:r w:rsidRPr="003567E1">
      <w:t>Sitz des eingetragenen Vereins Neuss, Deutschland; Registergericht: Amtsgericht Neuss, VR 770</w:t>
    </w:r>
  </w:p>
  <w:p w14:paraId="7F633EF9" w14:textId="77777777" w:rsidR="00ED7576" w:rsidRPr="003567E1" w:rsidRDefault="00ED7576" w:rsidP="00ED7576">
    <w:pPr>
      <w:pStyle w:val="scfVorstand"/>
    </w:pPr>
    <w:r w:rsidRPr="003567E1">
      <w:t>1. Vorsitzender: Sven Schümann, 2. Vorsitzende Verena Kiechle</w:t>
    </w:r>
  </w:p>
  <w:p w14:paraId="1D73D96F" w14:textId="77777777" w:rsidR="00ED7576" w:rsidRPr="003567E1" w:rsidRDefault="00ED7576" w:rsidP="00ED7576">
    <w:pPr>
      <w:pStyle w:val="Fuzeile"/>
      <w:rPr>
        <w:rFonts w:cs="Arial"/>
        <w:sz w:val="14"/>
        <w:szCs w:val="14"/>
      </w:rPr>
    </w:pPr>
    <w:r w:rsidRPr="003567E1">
      <w:rPr>
        <w:rFonts w:cs="Arial"/>
        <w:sz w:val="14"/>
        <w:szCs w:val="14"/>
      </w:rPr>
      <w:t>Geschäftsführer: Carsten Kunz, Schatzmeister: Udo Münch</w:t>
    </w:r>
  </w:p>
  <w:p w14:paraId="28BB860C" w14:textId="71BC57F7" w:rsidR="008426CC" w:rsidRPr="00B57E66" w:rsidRDefault="008426CC">
    <w:pPr>
      <w:pStyle w:val="scforg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DA22B" w14:textId="77777777" w:rsidR="008E7F1B" w:rsidRDefault="008E7F1B">
      <w:r>
        <w:separator/>
      </w:r>
    </w:p>
  </w:footnote>
  <w:footnote w:type="continuationSeparator" w:id="0">
    <w:p w14:paraId="50663F4E" w14:textId="77777777" w:rsidR="008E7F1B" w:rsidRDefault="008E7F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4560F" w14:textId="1D0635FA" w:rsidR="008426CC" w:rsidRPr="00A24498" w:rsidRDefault="008D36BB" w:rsidP="00A24498">
    <w:pPr>
      <w:pStyle w:val="Kopfzeile"/>
    </w:pPr>
    <w:r w:rsidRPr="00547743">
      <w:rPr>
        <w:sz w:val="14"/>
        <w:szCs w:val="14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9BAA2FC" wp14:editId="7B0AB48E">
              <wp:simplePos x="0" y="0"/>
              <wp:positionH relativeFrom="margin">
                <wp:posOffset>-78645</wp:posOffset>
              </wp:positionH>
              <wp:positionV relativeFrom="paragraph">
                <wp:posOffset>449533</wp:posOffset>
              </wp:positionV>
              <wp:extent cx="6503159" cy="0"/>
              <wp:effectExtent l="0" t="0" r="0" b="0"/>
              <wp:wrapNone/>
              <wp:docPr id="9" name="Gerader Verbinde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0315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53D0BA" id="Gerader Verbinder 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2pt,35.4pt" to="505.8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" strokecolor="black [3040]">
              <w10:wrap anchorx="margin"/>
            </v:line>
          </w:pict>
        </mc:Fallback>
      </mc:AlternateContent>
    </w:r>
    <w:r w:rsidR="00E519BB">
      <w:drawing>
        <wp:inline distT="0" distB="0" distL="0" distR="0" wp14:anchorId="02CC5ACD" wp14:editId="74C415C7">
          <wp:extent cx="342265" cy="410175"/>
          <wp:effectExtent l="0" t="0" r="635" b="9525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007" cy="436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4498">
      <w:rPr>
        <w:sz w:val="16"/>
      </w:rPr>
      <w:tab/>
    </w:r>
    <w:r w:rsidR="00A24498">
      <w:rPr>
        <w:sz w:val="16"/>
      </w:rPr>
      <w:fldChar w:fldCharType="begin"/>
    </w:r>
    <w:r w:rsidR="00A24498">
      <w:rPr>
        <w:sz w:val="16"/>
      </w:rPr>
      <w:instrText xml:space="preserve"> FILENAME \* MERGEFORMAT </w:instrText>
    </w:r>
    <w:r w:rsidR="00A24498">
      <w:rPr>
        <w:sz w:val="16"/>
      </w:rPr>
      <w:fldChar w:fldCharType="separate"/>
    </w:r>
    <w:r w:rsidR="00A543B4">
      <w:rPr>
        <w:sz w:val="16"/>
      </w:rPr>
      <w:t>Anmeldung zum internationalen Pfingstturnier 2024.docx</w:t>
    </w:r>
    <w:r w:rsidR="00A24498">
      <w:rPr>
        <w:sz w:val="16"/>
      </w:rPr>
      <w:fldChar w:fldCharType="end"/>
    </w:r>
    <w:r w:rsidR="00CF0956">
      <w:rPr>
        <w:sz w:val="16"/>
      </w:rPr>
      <w:t xml:space="preserve">   </w:t>
    </w:r>
    <w:r w:rsidR="00A24498">
      <w:rPr>
        <w:sz w:val="16"/>
      </w:rPr>
      <w:tab/>
    </w:r>
    <w:r w:rsidR="00E266DC">
      <w:rPr>
        <w:sz w:val="16"/>
      </w:rPr>
      <w:tab/>
    </w:r>
    <w:r w:rsidR="00E266DC">
      <w:rPr>
        <w:sz w:val="16"/>
      </w:rPr>
      <w:tab/>
    </w:r>
    <w:r w:rsidR="00E266DC">
      <w:rPr>
        <w:sz w:val="16"/>
      </w:rPr>
      <w:tab/>
    </w:r>
    <w:r w:rsidR="00A24498">
      <w:rPr>
        <w:sz w:val="16"/>
      </w:rPr>
      <w:t xml:space="preserve"> </w:t>
    </w:r>
    <w:r w:rsidR="00A42640">
      <w:drawing>
        <wp:inline distT="0" distB="0" distL="0" distR="0" wp14:anchorId="2B5EA79C" wp14:editId="2F92DE2E">
          <wp:extent cx="342265" cy="410175"/>
          <wp:effectExtent l="0" t="0" r="635" b="9525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007" cy="436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CC740" w14:textId="77777777" w:rsidR="008426CC" w:rsidRDefault="008A7BCD">
    <w:pPr>
      <w:pStyle w:val="Kopfzeile"/>
      <w:spacing w:line="14" w:lineRule="exact"/>
    </w:pPr>
    <w:r>
      <w:rPr>
        <w:lang w:val="en-US" w:eastAsia="en-US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2C03B3B0" wp14:editId="2511329E">
              <wp:simplePos x="0" y="0"/>
              <wp:positionH relativeFrom="page">
                <wp:posOffset>521970</wp:posOffset>
              </wp:positionH>
              <wp:positionV relativeFrom="page">
                <wp:posOffset>3431540</wp:posOffset>
              </wp:positionV>
              <wp:extent cx="75565" cy="179705"/>
              <wp:effectExtent l="0" t="0" r="63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7B9861" w14:textId="77777777" w:rsidR="008426CC" w:rsidRDefault="008A7BCD">
                          <w: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3B3B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1.1pt;margin-top:270.2pt;width:5.95pt;height:14.1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" stroked="f">
              <v:textbox inset="0,0,0,0">
                <w:txbxContent>
                  <w:p w14:paraId="1A7B9861" w14:textId="77777777" w:rsidR="008426CC" w:rsidRDefault="008A7BCD">
                    <w: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B66C2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4D8377A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6901124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69F11EB7"/>
    <w:multiLevelType w:val="singleLevel"/>
    <w:tmpl w:val="232EEE8A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</w:abstractNum>
  <w:abstractNum w:abstractNumId="4" w15:restartNumberingAfterBreak="0">
    <w:nsid w:val="77195092"/>
    <w:multiLevelType w:val="singleLevel"/>
    <w:tmpl w:val="4CFCF03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</w:abstractNum>
  <w:abstractNum w:abstractNumId="5" w15:restartNumberingAfterBreak="0">
    <w:nsid w:val="7C535927"/>
    <w:multiLevelType w:val="hybridMultilevel"/>
    <w:tmpl w:val="015430E2"/>
    <w:lvl w:ilvl="0" w:tplc="9C8644A6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4CD7E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43AB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52D98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6A8C6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EAFD1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4648A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6AB15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DA3F7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57802310">
    <w:abstractNumId w:val="5"/>
  </w:num>
  <w:num w:numId="2" w16cid:durableId="1145584400">
    <w:abstractNumId w:val="3"/>
    <w:lvlOverride w:ilvl="0">
      <w:startOverride w:val="2"/>
    </w:lvlOverride>
  </w:num>
  <w:num w:numId="3" w16cid:durableId="1493792601">
    <w:abstractNumId w:val="4"/>
    <w:lvlOverride w:ilvl="0">
      <w:startOverride w:val="1"/>
    </w:lvlOverride>
  </w:num>
  <w:num w:numId="4" w16cid:durableId="95100416">
    <w:abstractNumId w:val="1"/>
    <w:lvlOverride w:ilvl="0">
      <w:startOverride w:val="1"/>
    </w:lvlOverride>
  </w:num>
  <w:num w:numId="5" w16cid:durableId="990018382">
    <w:abstractNumId w:val="0"/>
    <w:lvlOverride w:ilvl="0">
      <w:startOverride w:val="1"/>
    </w:lvlOverride>
  </w:num>
  <w:num w:numId="6" w16cid:durableId="342392623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2002" w:allStyles="0" w:customStyles="1" w:latentStyles="0" w:stylesInUse="0" w:headingStyles="0" w:numberingStyles="0" w:tableStyles="0" w:directFormattingOnRuns="0" w:directFormattingOnParagraphs="0" w:directFormattingOnNumbering="0" w:directFormattingOnTables="0" w:clearFormatting="0" w:top3HeadingStyles="1" w:visibleStyles="0" w:alternateStyleNames="0"/>
  <w:defaultTabStop w:val="113"/>
  <w:hyphenationZone w:val="4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F1B"/>
    <w:rsid w:val="000346D1"/>
    <w:rsid w:val="000625F1"/>
    <w:rsid w:val="00080F58"/>
    <w:rsid w:val="000948D4"/>
    <w:rsid w:val="00096D90"/>
    <w:rsid w:val="000C5D8B"/>
    <w:rsid w:val="000C7213"/>
    <w:rsid w:val="000D0257"/>
    <w:rsid w:val="000F3B26"/>
    <w:rsid w:val="000F6088"/>
    <w:rsid w:val="001116EC"/>
    <w:rsid w:val="00121640"/>
    <w:rsid w:val="0013048C"/>
    <w:rsid w:val="00131B8F"/>
    <w:rsid w:val="001325CD"/>
    <w:rsid w:val="00147CF9"/>
    <w:rsid w:val="001718E2"/>
    <w:rsid w:val="0017484C"/>
    <w:rsid w:val="0017544C"/>
    <w:rsid w:val="00175FEB"/>
    <w:rsid w:val="0018474E"/>
    <w:rsid w:val="001957AA"/>
    <w:rsid w:val="001A038D"/>
    <w:rsid w:val="001A1BC4"/>
    <w:rsid w:val="001B7BFB"/>
    <w:rsid w:val="001E051F"/>
    <w:rsid w:val="001F1A6B"/>
    <w:rsid w:val="00233B50"/>
    <w:rsid w:val="00241E37"/>
    <w:rsid w:val="00287FC0"/>
    <w:rsid w:val="002972BB"/>
    <w:rsid w:val="002A0F51"/>
    <w:rsid w:val="002B4CB0"/>
    <w:rsid w:val="002C131B"/>
    <w:rsid w:val="00302570"/>
    <w:rsid w:val="00310B57"/>
    <w:rsid w:val="0032361F"/>
    <w:rsid w:val="003246A7"/>
    <w:rsid w:val="00326666"/>
    <w:rsid w:val="00331C9B"/>
    <w:rsid w:val="00356E74"/>
    <w:rsid w:val="00373753"/>
    <w:rsid w:val="0038198A"/>
    <w:rsid w:val="003865DB"/>
    <w:rsid w:val="003A20D9"/>
    <w:rsid w:val="003D0EBD"/>
    <w:rsid w:val="003E1A6E"/>
    <w:rsid w:val="00406E5F"/>
    <w:rsid w:val="00412DE3"/>
    <w:rsid w:val="004275E3"/>
    <w:rsid w:val="004737B8"/>
    <w:rsid w:val="00481B9C"/>
    <w:rsid w:val="00493B6D"/>
    <w:rsid w:val="004A57A8"/>
    <w:rsid w:val="004D2616"/>
    <w:rsid w:val="004E6C31"/>
    <w:rsid w:val="00507B26"/>
    <w:rsid w:val="00523430"/>
    <w:rsid w:val="005250F5"/>
    <w:rsid w:val="00555527"/>
    <w:rsid w:val="00575461"/>
    <w:rsid w:val="005804A7"/>
    <w:rsid w:val="00583D11"/>
    <w:rsid w:val="00596D58"/>
    <w:rsid w:val="005A6D90"/>
    <w:rsid w:val="005D01D3"/>
    <w:rsid w:val="005F5E2F"/>
    <w:rsid w:val="0062340D"/>
    <w:rsid w:val="00654A05"/>
    <w:rsid w:val="00675FCC"/>
    <w:rsid w:val="006A3BDE"/>
    <w:rsid w:val="006B209F"/>
    <w:rsid w:val="006C14D9"/>
    <w:rsid w:val="00710136"/>
    <w:rsid w:val="00716A7C"/>
    <w:rsid w:val="00732192"/>
    <w:rsid w:val="00737A16"/>
    <w:rsid w:val="0075618F"/>
    <w:rsid w:val="00771638"/>
    <w:rsid w:val="007B3FE7"/>
    <w:rsid w:val="007C6549"/>
    <w:rsid w:val="007C7A73"/>
    <w:rsid w:val="007D486E"/>
    <w:rsid w:val="008115DB"/>
    <w:rsid w:val="00831AD2"/>
    <w:rsid w:val="008322EB"/>
    <w:rsid w:val="008426CC"/>
    <w:rsid w:val="008452CD"/>
    <w:rsid w:val="00880075"/>
    <w:rsid w:val="00896CDD"/>
    <w:rsid w:val="008A7BCD"/>
    <w:rsid w:val="008C2622"/>
    <w:rsid w:val="008C7D9A"/>
    <w:rsid w:val="008D36BB"/>
    <w:rsid w:val="008D7CBF"/>
    <w:rsid w:val="008E47DA"/>
    <w:rsid w:val="008E51C2"/>
    <w:rsid w:val="008E7F1B"/>
    <w:rsid w:val="008F5ACE"/>
    <w:rsid w:val="0091597B"/>
    <w:rsid w:val="00921429"/>
    <w:rsid w:val="00931773"/>
    <w:rsid w:val="00945FC6"/>
    <w:rsid w:val="00947B0A"/>
    <w:rsid w:val="009536E5"/>
    <w:rsid w:val="009A6ED5"/>
    <w:rsid w:val="009B5A87"/>
    <w:rsid w:val="009B74B8"/>
    <w:rsid w:val="009B7E74"/>
    <w:rsid w:val="009D665D"/>
    <w:rsid w:val="00A01873"/>
    <w:rsid w:val="00A10E86"/>
    <w:rsid w:val="00A123D0"/>
    <w:rsid w:val="00A226A5"/>
    <w:rsid w:val="00A24498"/>
    <w:rsid w:val="00A42640"/>
    <w:rsid w:val="00A543B4"/>
    <w:rsid w:val="00A568AE"/>
    <w:rsid w:val="00A62E4B"/>
    <w:rsid w:val="00A661CB"/>
    <w:rsid w:val="00AC360D"/>
    <w:rsid w:val="00AD6EA8"/>
    <w:rsid w:val="00AE0C2E"/>
    <w:rsid w:val="00AF175F"/>
    <w:rsid w:val="00AF1889"/>
    <w:rsid w:val="00B148C0"/>
    <w:rsid w:val="00B16F37"/>
    <w:rsid w:val="00B57E66"/>
    <w:rsid w:val="00B62544"/>
    <w:rsid w:val="00B65FC7"/>
    <w:rsid w:val="00B80073"/>
    <w:rsid w:val="00BB4708"/>
    <w:rsid w:val="00BD0F3A"/>
    <w:rsid w:val="00BF4B2C"/>
    <w:rsid w:val="00BF6CCB"/>
    <w:rsid w:val="00C12117"/>
    <w:rsid w:val="00C6517C"/>
    <w:rsid w:val="00C80353"/>
    <w:rsid w:val="00C94D75"/>
    <w:rsid w:val="00CF0956"/>
    <w:rsid w:val="00D0668B"/>
    <w:rsid w:val="00D072D2"/>
    <w:rsid w:val="00D07853"/>
    <w:rsid w:val="00D15AE2"/>
    <w:rsid w:val="00D22380"/>
    <w:rsid w:val="00D40961"/>
    <w:rsid w:val="00D56E1A"/>
    <w:rsid w:val="00D646DA"/>
    <w:rsid w:val="00D76C97"/>
    <w:rsid w:val="00DD3EA7"/>
    <w:rsid w:val="00DE6E3E"/>
    <w:rsid w:val="00DF2FC1"/>
    <w:rsid w:val="00DF4BB0"/>
    <w:rsid w:val="00DF6785"/>
    <w:rsid w:val="00E03E1D"/>
    <w:rsid w:val="00E266DC"/>
    <w:rsid w:val="00E519BB"/>
    <w:rsid w:val="00E62722"/>
    <w:rsid w:val="00E83B92"/>
    <w:rsid w:val="00E875DD"/>
    <w:rsid w:val="00EB0CF0"/>
    <w:rsid w:val="00EC0D46"/>
    <w:rsid w:val="00EC59FE"/>
    <w:rsid w:val="00ED3522"/>
    <w:rsid w:val="00ED4A4B"/>
    <w:rsid w:val="00ED7576"/>
    <w:rsid w:val="00F02E08"/>
    <w:rsid w:val="00F32B9D"/>
    <w:rsid w:val="00F665ED"/>
    <w:rsid w:val="00F719A2"/>
    <w:rsid w:val="00F72D9F"/>
    <w:rsid w:val="00F82BBB"/>
    <w:rsid w:val="00F8646B"/>
    <w:rsid w:val="00FB1A82"/>
    <w:rsid w:val="00FC112F"/>
    <w:rsid w:val="00FD3A47"/>
    <w:rsid w:val="00FD592C"/>
    <w:rsid w:val="00FF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  <w14:docId w14:val="35D41BBB"/>
  <w15:docId w15:val="{8D0EB101-EB28-477B-9FD7-16F346AA3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eastAsia="Times New Roman" w:hAnsi="Arial"/>
    </w:rPr>
  </w:style>
  <w:style w:type="paragraph" w:styleId="berschrift1">
    <w:name w:val="heading 1"/>
    <w:basedOn w:val="scfbrieftext"/>
    <w:next w:val="scfbrieftext"/>
    <w:qFormat/>
    <w:pPr>
      <w:keepNext/>
      <w:outlineLvl w:val="0"/>
    </w:pPr>
    <w:rPr>
      <w:rFonts w:cs="Arial"/>
      <w:b/>
      <w:bCs/>
      <w:sz w:val="28"/>
      <w:szCs w:val="24"/>
    </w:rPr>
  </w:style>
  <w:style w:type="paragraph" w:styleId="berschrift2">
    <w:name w:val="heading 2"/>
    <w:basedOn w:val="scfbrieftext"/>
    <w:next w:val="scfbrieftext"/>
    <w:qFormat/>
    <w:pPr>
      <w:keepNext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cfbrieftext"/>
    <w:next w:val="scfbrieftext"/>
    <w:qFormat/>
    <w:pPr>
      <w:keepNext/>
      <w:outlineLvl w:val="2"/>
    </w:pPr>
    <w:rPr>
      <w:rFonts w:cs="Arial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noProof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noProof/>
    </w:rPr>
  </w:style>
  <w:style w:type="paragraph" w:styleId="Gruformel">
    <w:name w:val="Closing"/>
    <w:semiHidden/>
    <w:pPr>
      <w:tabs>
        <w:tab w:val="left" w:pos="2835"/>
      </w:tabs>
      <w:spacing w:line="220" w:lineRule="exact"/>
    </w:pPr>
    <w:rPr>
      <w:rFonts w:ascii="Arial" w:eastAsia="Times New Roman" w:hAnsi="Arial"/>
      <w:lang w:eastAsia="en-US"/>
    </w:rPr>
  </w:style>
  <w:style w:type="paragraph" w:customStyle="1" w:styleId="scfstandard">
    <w:name w:val="scf_standard"/>
    <w:rPr>
      <w:rFonts w:ascii="Arial" w:eastAsia="Times New Roman" w:hAnsi="Arial"/>
      <w:noProof/>
    </w:rPr>
  </w:style>
  <w:style w:type="paragraph" w:customStyle="1" w:styleId="scfBereich">
    <w:name w:val="scfBereich"/>
    <w:basedOn w:val="scfstandard"/>
    <w:pPr>
      <w:spacing w:before="140"/>
    </w:pPr>
    <w:rPr>
      <w:b/>
    </w:rPr>
  </w:style>
  <w:style w:type="paragraph" w:customStyle="1" w:styleId="scfvertrauen">
    <w:name w:val="scf_vertrauen"/>
    <w:basedOn w:val="scfstandard"/>
    <w:pPr>
      <w:spacing w:before="460" w:line="220" w:lineRule="exact"/>
    </w:pPr>
  </w:style>
  <w:style w:type="paragraph" w:customStyle="1" w:styleId="scfpostal">
    <w:name w:val="scf_postal"/>
    <w:basedOn w:val="scfstandard"/>
    <w:pPr>
      <w:spacing w:line="160" w:lineRule="exact"/>
    </w:pPr>
    <w:rPr>
      <w:sz w:val="14"/>
    </w:rPr>
  </w:style>
  <w:style w:type="paragraph" w:customStyle="1" w:styleId="scfnutzer">
    <w:name w:val="scfnutzer"/>
    <w:basedOn w:val="scfstandard"/>
    <w:pPr>
      <w:spacing w:line="180" w:lineRule="exact"/>
    </w:pPr>
    <w:rPr>
      <w:sz w:val="16"/>
    </w:rPr>
  </w:style>
  <w:style w:type="paragraph" w:customStyle="1" w:styleId="scfdatum">
    <w:name w:val="scf_datum"/>
    <w:basedOn w:val="scfnutzer"/>
  </w:style>
  <w:style w:type="paragraph" w:customStyle="1" w:styleId="scfAnschrift">
    <w:name w:val="scfAnschrift"/>
    <w:basedOn w:val="scfstandard"/>
    <w:pPr>
      <w:tabs>
        <w:tab w:val="left" w:pos="1134"/>
      </w:tabs>
      <w:spacing w:line="220" w:lineRule="exact"/>
    </w:pPr>
  </w:style>
  <w:style w:type="paragraph" w:customStyle="1" w:styleId="scfan">
    <w:name w:val="scf_an"/>
    <w:basedOn w:val="scfAnschrift"/>
    <w:next w:val="scfAnschrift"/>
    <w:pPr>
      <w:spacing w:before="60"/>
    </w:pPr>
  </w:style>
  <w:style w:type="paragraph" w:customStyle="1" w:styleId="scfbrieftext">
    <w:name w:val="scfbrieftext"/>
    <w:basedOn w:val="scfstandard"/>
    <w:rPr>
      <w:noProof w:val="0"/>
    </w:rPr>
  </w:style>
  <w:style w:type="paragraph" w:customStyle="1" w:styleId="scfBetreff">
    <w:name w:val="scfBetreff"/>
    <w:basedOn w:val="scfstandard"/>
    <w:next w:val="scfbrieftext"/>
    <w:rsid w:val="00233B50"/>
    <w:pPr>
      <w:spacing w:before="440" w:after="440"/>
      <w:contextualSpacing/>
    </w:pPr>
    <w:rPr>
      <w:b/>
    </w:rPr>
  </w:style>
  <w:style w:type="paragraph" w:customStyle="1" w:styleId="scfvormodul">
    <w:name w:val="scfvormodul"/>
    <w:basedOn w:val="scfstandard"/>
    <w:next w:val="scfbrieftext"/>
    <w:pPr>
      <w:pBdr>
        <w:bottom w:val="single" w:sz="6" w:space="1" w:color="auto"/>
      </w:pBdr>
      <w:spacing w:after="60" w:line="60" w:lineRule="exact"/>
    </w:pPr>
    <w:rPr>
      <w:lang w:eastAsia="en-US"/>
    </w:rPr>
  </w:style>
  <w:style w:type="paragraph" w:customStyle="1" w:styleId="scfmodultext">
    <w:name w:val="scfmodultext"/>
    <w:basedOn w:val="scfstandard"/>
    <w:rPr>
      <w:sz w:val="18"/>
      <w:lang w:eastAsia="en-US"/>
    </w:rPr>
  </w:style>
  <w:style w:type="paragraph" w:customStyle="1" w:styleId="scforgzeile">
    <w:name w:val="scforgzeile"/>
    <w:basedOn w:val="scfstandard"/>
    <w:pPr>
      <w:tabs>
        <w:tab w:val="left" w:pos="7655"/>
      </w:tabs>
      <w:spacing w:line="160" w:lineRule="exact"/>
    </w:pPr>
    <w:rPr>
      <w:sz w:val="14"/>
    </w:rPr>
  </w:style>
  <w:style w:type="paragraph" w:customStyle="1" w:styleId="scfFu1-4">
    <w:name w:val="scfFuß1-4"/>
    <w:basedOn w:val="scfstandard"/>
    <w:pPr>
      <w:spacing w:line="160" w:lineRule="exact"/>
    </w:pPr>
    <w:rPr>
      <w:sz w:val="14"/>
    </w:rPr>
  </w:style>
  <w:style w:type="paragraph" w:customStyle="1" w:styleId="scfVorstand">
    <w:name w:val="scfVorstand"/>
    <w:basedOn w:val="scfFu1-4"/>
    <w:rPr>
      <w:rFonts w:eastAsia="Arial" w:cs="Arial"/>
      <w:szCs w:val="14"/>
    </w:rPr>
  </w:style>
  <w:style w:type="paragraph" w:customStyle="1" w:styleId="scfZweitekopfzeile">
    <w:name w:val="scfZweitekopfzeile"/>
    <w:basedOn w:val="scfstandard"/>
    <w:pPr>
      <w:spacing w:line="180" w:lineRule="exact"/>
    </w:pPr>
    <w:rPr>
      <w:sz w:val="16"/>
    </w:rPr>
  </w:style>
  <w:style w:type="paragraph" w:customStyle="1" w:styleId="scfgruss">
    <w:name w:val="scf_gruss"/>
    <w:basedOn w:val="scfbrieftext"/>
    <w:pPr>
      <w:keepNext/>
      <w:keepLines/>
      <w:tabs>
        <w:tab w:val="left" w:pos="5387"/>
      </w:tabs>
    </w:pPr>
    <w:rPr>
      <w:noProof/>
    </w:rPr>
  </w:style>
  <w:style w:type="paragraph" w:customStyle="1" w:styleId="scfuz">
    <w:name w:val="scf_uz"/>
    <w:basedOn w:val="scfnutzer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302570"/>
    <w:rPr>
      <w:b/>
      <w:bCs/>
    </w:rPr>
  </w:style>
  <w:style w:type="table" w:styleId="Tabellenraster">
    <w:name w:val="Table Grid"/>
    <w:basedOn w:val="NormaleTabelle"/>
    <w:rsid w:val="00F864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fcompliance">
    <w:name w:val="scfcompliance"/>
    <w:basedOn w:val="scfbrieftext"/>
    <w:rsid w:val="00AF175F"/>
    <w:pPr>
      <w:contextualSpacing/>
    </w:pPr>
    <w:rPr>
      <w:lang w:val="en-US"/>
    </w:rPr>
  </w:style>
  <w:style w:type="character" w:styleId="Platzhaltertext">
    <w:name w:val="Placeholder Text"/>
    <w:basedOn w:val="Absatz-Standardschriftart"/>
    <w:uiPriority w:val="99"/>
    <w:semiHidden/>
    <w:rsid w:val="00B8007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B148C0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148C0"/>
    <w:rPr>
      <w:color w:val="605E5C"/>
      <w:shd w:val="clear" w:color="auto" w:fill="E1DFDD"/>
    </w:rPr>
  </w:style>
  <w:style w:type="character" w:customStyle="1" w:styleId="FuzeileZchn">
    <w:name w:val="Fußzeile Zchn"/>
    <w:basedOn w:val="Absatz-Standardschriftart"/>
    <w:link w:val="Fuzeile"/>
    <w:uiPriority w:val="99"/>
    <w:rsid w:val="00ED7576"/>
    <w:rPr>
      <w:rFonts w:ascii="Arial" w:eastAsia="Times New Roman" w:hAnsi="Arial"/>
      <w:noProof/>
    </w:rPr>
  </w:style>
  <w:style w:type="character" w:customStyle="1" w:styleId="KopfzeileZchn">
    <w:name w:val="Kopfzeile Zchn"/>
    <w:basedOn w:val="Absatz-Standardschriftart"/>
    <w:link w:val="Kopfzeile"/>
    <w:uiPriority w:val="99"/>
    <w:rsid w:val="00A24498"/>
    <w:rPr>
      <w:rFonts w:ascii="Arial" w:eastAsia="Times New Roman" w:hAnsi="Arial"/>
      <w:noProof/>
    </w:rPr>
  </w:style>
  <w:style w:type="paragraph" w:customStyle="1" w:styleId="Formatvorlage">
    <w:name w:val="Formatvorlage"/>
    <w:rsid w:val="009B5A87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table" w:customStyle="1" w:styleId="TableGrid">
    <w:name w:val="TableGrid"/>
    <w:rsid w:val="00921429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isplayname">
    <w:name w:val="display_name"/>
    <w:basedOn w:val="Absatz-Standardschriftart"/>
    <w:rsid w:val="00FD592C"/>
  </w:style>
  <w:style w:type="paragraph" w:styleId="Textkrper">
    <w:name w:val="Body Text"/>
    <w:basedOn w:val="Standard"/>
    <w:link w:val="TextkrperZchn"/>
    <w:unhideWhenUsed/>
    <w:rsid w:val="003E1A6E"/>
    <w:rPr>
      <w:rFonts w:ascii="Times New Roman" w:hAnsi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3E1A6E"/>
    <w:rPr>
      <w:rFonts w:eastAsia="Times New Roman"/>
      <w:sz w:val="28"/>
    </w:rPr>
  </w:style>
  <w:style w:type="paragraph" w:styleId="Textkrper-Zeileneinzug">
    <w:name w:val="Body Text Indent"/>
    <w:basedOn w:val="Standard"/>
    <w:link w:val="Textkrper-ZeileneinzugZchn"/>
    <w:semiHidden/>
    <w:unhideWhenUsed/>
    <w:rsid w:val="003E1A6E"/>
    <w:pPr>
      <w:ind w:left="426" w:hanging="426"/>
    </w:pPr>
    <w:rPr>
      <w:rFonts w:ascii="Times New Roman" w:hAnsi="Times New Roman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3E1A6E"/>
    <w:rPr>
      <w:rFonts w:eastAsia="Times New Roman"/>
    </w:rPr>
  </w:style>
  <w:style w:type="paragraph" w:styleId="Listenabsatz">
    <w:name w:val="List Paragraph"/>
    <w:basedOn w:val="Standard"/>
    <w:uiPriority w:val="34"/>
    <w:qFormat/>
    <w:rsid w:val="003E1A6E"/>
    <w:pPr>
      <w:ind w:left="720"/>
      <w:contextualSpacing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8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5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turnier@sv-rosellen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v-rosellen.de/" TargetMode="External"/><Relationship Id="rId1" Type="http://schemas.openxmlformats.org/officeDocument/2006/relationships/hyperlink" Target="https://www.sv-rosellen.de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nz000c\AppData\Local\Temp\MicrosoftEdgeDownloads\1e4696c5-735b-41a9-93af-6967407755d6\01_scf12_SE_Geschaeftsbrief_ext_colo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CF_TMP_Active xmlns="30707f8d-a619-4d6f-8aee-c434e2647bd9">false</SCF_TMP_Active>
    <SCF_TMP_Prev_Img xmlns="30707f8d-a619-4d6f-8aee-c434e2647bd9">
      <Url xsi:nil="true"/>
      <Description xsi:nil="true"/>
    </SCF_TMP_Prev_Img>
    <SCF_TMP_Name xmlns="30707f8d-a619-4d6f-8aee-c434e2647bd9" xsi:nil="true"/>
    <SCF_TMP_Prev_Text xmlns="30707f8d-a619-4d6f-8aee-c434e2647bd9" xsi:nil="true"/>
    <SCF_TMP_Title xmlns="30707f8d-a619-4d6f-8aee-c434e2647bd9" xsi:nil="true"/>
    <SCF_TMP_NoInit xmlns="30707f8d-a619-4d6f-8aee-c434e2647bd9">false</SCF_TMP_NoInit>
    <SCF_TMP_DeleteMarks xmlns="30707f8d-a619-4d6f-8aee-c434e2647bd9">false</SCF_TMP_DeleteMarks>
    <SCF_TMP_Version xmlns="30707f8d-a619-4d6f-8aee-c434e2647bd9" xsi:nil="true"/>
    <SCF_TMP_Release xmlns="30707f8d-a619-4d6f-8aee-c434e2647bd9" xsi:nil="true"/>
    <SCF_TMP_Autor xmlns="30707f8d-a619-4d6f-8aee-c434e2647bd9" xsi:nil="true"/>
    <SCF_TMP_Languague xmlns="cc1819f6-2982-41a2-8862-2370d4cf0857">
      <Value>1</Value>
      <Value>2</Value>
      <Value>4</Value>
      <Value>72</Value>
    </SCF_TMP_Languague>
    <SCF_TMP_OrganizationalUnit xmlns="cc1819f6-2982-41a2-8862-2370d4cf0857"/>
    <SCF_PRO_SNIPPET xmlns="cc1819f6-2982-41a2-8862-2370d4cf0857">5</SCF_PRO_SNIPPET>
    <SCF_TMP_Company xmlns="cc1819f6-2982-41a2-8862-2370d4cf0857">
      <Value>1</Value>
      <Value>4</Value>
      <Value>5</Value>
      <Value>6</Value>
      <Value>7</Value>
      <Value>8</Value>
      <Value>9</Value>
      <Value>11</Value>
      <Value>12</Value>
      <Value>13</Value>
      <Value>14</Value>
      <Value>15</Value>
      <Value>16</Value>
      <Value>17</Value>
      <Value>18</Value>
      <Value>19</Value>
      <Value>22</Value>
      <Value>23</Value>
      <Value>24</Value>
      <Value>26</Value>
      <Value>28</Value>
      <Value>27</Value>
      <Value>29</Value>
      <Value>30</Value>
      <Value>32</Value>
      <Value>31</Value>
      <Value>33</Value>
      <Value>34</Value>
      <Value>36</Value>
      <Value>35</Value>
      <Value>37</Value>
      <Value>39</Value>
      <Value>38</Value>
      <Value>40</Value>
      <Value>41</Value>
      <Value>42</Value>
      <Value>48</Value>
      <Value>45</Value>
      <Value>44</Value>
      <Value>43</Value>
      <Value>47</Value>
      <Value>46</Value>
      <Value>49</Value>
      <Value>50</Value>
      <Value>51</Value>
      <Value>54</Value>
      <Value>56</Value>
      <Value>52</Value>
      <Value>53</Value>
      <Value>55</Value>
    </SCF_TMP_Company>
    <SCF_TMP_Category xmlns="cc1819f6-2982-41a2-8862-2370d4cf0857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9FF592A9AF8B4792FF67E649E3B830" ma:contentTypeVersion="53" ma:contentTypeDescription="Create a new document." ma:contentTypeScope="" ma:versionID="9968c6b2ddc696a6bbaf5519e2bdbf36">
  <xsd:schema xmlns:xsd="http://www.w3.org/2001/XMLSchema" xmlns:xs="http://www.w3.org/2001/XMLSchema" xmlns:p="http://schemas.microsoft.com/office/2006/metadata/properties" xmlns:ns2="30707f8d-a619-4d6f-8aee-c434e2647bd9" xmlns:ns3="cc1819f6-2982-41a2-8862-2370d4cf0857" targetNamespace="http://schemas.microsoft.com/office/2006/metadata/properties" ma:root="true" ma:fieldsID="0a1f460291ca78c3d948125dd6ed2d44" ns2:_="" ns3:_="">
    <xsd:import namespace="30707f8d-a619-4d6f-8aee-c434e2647bd9"/>
    <xsd:import namespace="cc1819f6-2982-41a2-8862-2370d4cf0857"/>
    <xsd:element name="properties">
      <xsd:complexType>
        <xsd:sequence>
          <xsd:element name="documentManagement">
            <xsd:complexType>
              <xsd:all>
                <xsd:element ref="ns2:SCF_TMP_Name" minOccurs="0"/>
                <xsd:element ref="ns2:SCF_TMP_Title" minOccurs="0"/>
                <xsd:element ref="ns2:SCF_TMP_Prev_Text" minOccurs="0"/>
                <xsd:element ref="ns2:SCF_TMP_Prev_Img" minOccurs="0"/>
                <xsd:element ref="ns2:SCF_TMP_Active" minOccurs="0"/>
                <xsd:element ref="ns2:SCF_TMP_NoInit" minOccurs="0"/>
                <xsd:element ref="ns2:SCF_TMP_DeleteMarks" minOccurs="0"/>
                <xsd:element ref="ns2:SCF_TMP_Autor" minOccurs="0"/>
                <xsd:element ref="ns2:SCF_TMP_Version" minOccurs="0"/>
                <xsd:element ref="ns2:SCF_TMP_Release" minOccurs="0"/>
                <xsd:element ref="ns3:SCF_TMP_Languague" minOccurs="0"/>
                <xsd:element ref="ns3:SCF_TMP_Languague_x003a_SCF_LNG_Title" minOccurs="0"/>
                <xsd:element ref="ns3:SCF_PRO_SNIPPET" minOccurs="0"/>
                <xsd:element ref="ns3:SCF_TMP_Languague_x003a_LanguageFullText" minOccurs="0"/>
                <xsd:element ref="ns3:SCF_TMP_OrganizationalUnit" minOccurs="0"/>
                <xsd:element ref="ns3:SCF_TMP_OrganizationalUnit_x003a_ID" minOccurs="0"/>
                <xsd:element ref="ns3:SCF_TMP_Category" minOccurs="0"/>
                <xsd:element ref="ns3:SCF_TMP_Category_x003a_ID" minOccurs="0"/>
                <xsd:element ref="ns3:SCF_TMP_Company" minOccurs="0"/>
                <xsd:element ref="ns3:SCF_TMP_Company_x003a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07f8d-a619-4d6f-8aee-c434e2647bd9" elementFormDefault="qualified">
    <xsd:import namespace="http://schemas.microsoft.com/office/2006/documentManagement/types"/>
    <xsd:import namespace="http://schemas.microsoft.com/office/infopath/2007/PartnerControls"/>
    <xsd:element name="SCF_TMP_Name" ma:index="8" nillable="true" ma:displayName="SCF_TMP_Name" ma:internalName="SCF_TMP_Name">
      <xsd:simpleType>
        <xsd:restriction base="dms:Text">
          <xsd:maxLength value="255"/>
        </xsd:restriction>
      </xsd:simpleType>
    </xsd:element>
    <xsd:element name="SCF_TMP_Title" ma:index="9" nillable="true" ma:displayName="SCF_TMP_Title" ma:internalName="SCF_TMP_Title">
      <xsd:simpleType>
        <xsd:restriction base="dms:Text">
          <xsd:maxLength value="255"/>
        </xsd:restriction>
      </xsd:simpleType>
    </xsd:element>
    <xsd:element name="SCF_TMP_Prev_Text" ma:index="10" nillable="true" ma:displayName="SCF_TMP_Prev_Text" ma:internalName="SCF_TMP_Prev_Text">
      <xsd:simpleType>
        <xsd:restriction base="dms:Text">
          <xsd:maxLength value="255"/>
        </xsd:restriction>
      </xsd:simpleType>
    </xsd:element>
    <xsd:element name="SCF_TMP_Prev_Img" ma:index="11" nillable="true" ma:displayName="SCF_TMP_Prev_Img" ma:format="Hyperlink" ma:internalName="SCF_TMP_Prev_Img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CF_TMP_Active" ma:index="12" nillable="true" ma:displayName="SCF_TMP_Active" ma:default="1" ma:internalName="SCF_TMP_Active">
      <xsd:simpleType>
        <xsd:restriction base="dms:Boolean"/>
      </xsd:simpleType>
    </xsd:element>
    <xsd:element name="SCF_TMP_NoInit" ma:index="13" nillable="true" ma:displayName="SCF_TMP_NoInit" ma:default="0" ma:internalName="SCF_TMP_NoInit">
      <xsd:simpleType>
        <xsd:restriction base="dms:Boolean"/>
      </xsd:simpleType>
    </xsd:element>
    <xsd:element name="SCF_TMP_DeleteMarks" ma:index="14" nillable="true" ma:displayName="SCF_TMP_DeleteMarks" ma:default="0" ma:internalName="SCF_TMP_DeleteMarks">
      <xsd:simpleType>
        <xsd:restriction base="dms:Boolean"/>
      </xsd:simpleType>
    </xsd:element>
    <xsd:element name="SCF_TMP_Autor" ma:index="15" nillable="true" ma:displayName="SCF_TMP_Autor" ma:internalName="SCF_TMP_Autor">
      <xsd:simpleType>
        <xsd:restriction base="dms:Text">
          <xsd:maxLength value="255"/>
        </xsd:restriction>
      </xsd:simpleType>
    </xsd:element>
    <xsd:element name="SCF_TMP_Version" ma:index="16" nillable="true" ma:displayName="SCF_TMP_Version" ma:internalName="SCF_TMP_Version">
      <xsd:simpleType>
        <xsd:restriction base="dms:Text">
          <xsd:maxLength value="255"/>
        </xsd:restriction>
      </xsd:simpleType>
    </xsd:element>
    <xsd:element name="SCF_TMP_Release" ma:index="17" nillable="true" ma:displayName="SCF_TMP_Release" ma:internalName="SCF_TMP_Relea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1819f6-2982-41a2-8862-2370d4cf0857" elementFormDefault="qualified">
    <xsd:import namespace="http://schemas.microsoft.com/office/2006/documentManagement/types"/>
    <xsd:import namespace="http://schemas.microsoft.com/office/infopath/2007/PartnerControls"/>
    <xsd:element name="SCF_TMP_Languague" ma:index="18" nillable="true" ma:displayName="SCF_TMP_Languague" ma:list="{345689ed-46df-4c1d-88ed-6bba6d5e6803}" ma:internalName="SCF_TMP_Languagu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CF_TMP_Languague_x003a_SCF_LNG_Title" ma:index="19" nillable="true" ma:displayName="SCF_TMP_Languague:SCF_LNG_Title" ma:list="{345689ed-46df-4c1d-88ed-6bba6d5e6803}" ma:internalName="SCF_TMP_Languague_x003a_SCF_LNG_Title" ma:readOnly="true" ma:showField="SCF_LNG_Title" ma:web="93d7a885-8d06-4690-adbb-d01da64229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CF_PRO_SNIPPET" ma:index="20" nillable="true" ma:displayName="SCF_PRO_SNIPPET" ma:list="{f143ff2e-e074-4e3f-9ef1-aeedaf70a5f9}" ma:internalName="SCF_PRO_SNIPPET" ma:showField="Title">
      <xsd:simpleType>
        <xsd:restriction base="dms:Lookup"/>
      </xsd:simpleType>
    </xsd:element>
    <xsd:element name="SCF_TMP_Languague_x003a_LanguageFullText" ma:index="21" nillable="true" ma:displayName="SCF_TMP_Languague:LanguageFullText" ma:list="{345689ed-46df-4c1d-88ed-6bba6d5e6803}" ma:internalName="SCF_TMP_Languague_x003a_LanguageFullText" ma:readOnly="true" ma:showField="LanguageFullText" ma:web="93d7a885-8d06-4690-adbb-d01da64229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CF_TMP_OrganizationalUnit" ma:index="22" nillable="true" ma:displayName="SCF_TMP_OrganizationalUnit" ma:list="{618d6238-7544-4e94-b4c1-4d1bd9162717}" ma:internalName="SCF_TMP_OrganizationalUnit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CF_TMP_OrganizationalUnit_x003a_ID" ma:index="23" nillable="true" ma:displayName="SCF_TMP_OrganizationalUnit:ID" ma:list="{618d6238-7544-4e94-b4c1-4d1bd9162717}" ma:internalName="SCF_TMP_OrganizationalUnit_x003a_ID" ma:readOnly="true" ma:showField="ID" ma:web="93d7a885-8d06-4690-adbb-d01da64229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CF_TMP_Category" ma:index="24" nillable="true" ma:displayName="SCF_TMP_Category" ma:list="{617d3bcd-0293-4e54-97a7-046a8e03e1eb}" ma:internalName="SCF_TMP_Category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CF_TMP_Category_x003a_ID" ma:index="25" nillable="true" ma:displayName="SCF_TMP_Category:ID" ma:list="{617d3bcd-0293-4e54-97a7-046a8e03e1eb}" ma:internalName="SCF_TMP_Category_x003a_ID" ma:readOnly="true" ma:showField="ID" ma:web="93d7a885-8d06-4690-adbb-d01da64229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CF_TMP_Company" ma:index="26" nillable="true" ma:displayName="SCF_TMP_Company" ma:list="{ce3f107a-bb6d-48ad-9a1d-752ca664e548}" ma:internalName="SCF_TMP_Company" ma:showField="SCF_TMP_Compan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CF_TMP_Company_x003a_ID" ma:index="27" nillable="true" ma:displayName="SCF_TMP_Company:ID" ma:list="{ce3f107a-bb6d-48ad-9a1d-752ca664e548}" ma:internalName="SCF_TMP_Company_x003a_ID" ma:readOnly="true" ma:showField="ID" ma:web="93d7a885-8d06-4690-adbb-d01da64229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74B52B-3FD8-4D96-8620-85F6737E2C7D}">
  <ds:schemaRefs>
    <ds:schemaRef ds:uri="http://purl.org/dc/terms/"/>
    <ds:schemaRef ds:uri="http://schemas.microsoft.com/office/2006/documentManagement/types"/>
    <ds:schemaRef ds:uri="30707f8d-a619-4d6f-8aee-c434e2647bd9"/>
    <ds:schemaRef ds:uri="http://purl.org/dc/elements/1.1/"/>
    <ds:schemaRef ds:uri="http://schemas.microsoft.com/office/2006/metadata/properties"/>
    <ds:schemaRef ds:uri="cc1819f6-2982-41a2-8862-2370d4cf0857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13DA5C9-A89B-48E8-B704-8583FBEC93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A991D8-0BDF-4BD7-8753-3F9B9E7BB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707f8d-a619-4d6f-8aee-c434e2647bd9"/>
    <ds:schemaRef ds:uri="cc1819f6-2982-41a2-8862-2370d4cf08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01_scf12_SE_Geschaeftsbrief_ext_color.dotx</Template>
  <TotalTime>0</TotalTime>
  <Pages>1</Pages>
  <Words>145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extern: Geschäftsbrief</vt:lpstr>
    </vt:vector>
  </TitlesOfParts>
  <Manager>weisssabine@siemens.com</Manager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SCF12 Basis-Vorlagen Siemens Energy</dc:subject>
  <dc:creator>Kunz, Carsten</dc:creator>
  <cp:keywords>Externer Geschäftsbrief Brief extern</cp:keywords>
  <dc:description>Externer Geschäftsbrief - gemäß Corporate Design Richtlinien für Siemens Energy Geschäftspapiere</dc:description>
  <cp:lastModifiedBy>Kunz, Carsten</cp:lastModifiedBy>
  <cp:revision>6</cp:revision>
  <cp:lastPrinted>2023-11-22T09:38:00Z</cp:lastPrinted>
  <dcterms:created xsi:type="dcterms:W3CDTF">2023-11-21T22:07:00Z</dcterms:created>
  <dcterms:modified xsi:type="dcterms:W3CDTF">2023-11-23T08:00:00Z</dcterms:modified>
  <cp:category>2020-12-04/sw;2021-03-12/sw;2021-04-14/sw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0x0101004C9FF592A9AF8B4792FF67E649E3B830</vt:lpwstr>
  </property>
  <property fmtid="{D5CDD505-2E9C-101B-9397-08002B2CF9AE}" pid="3" name="Document Confidentiality">
    <vt:lpwstr>Unrestricted</vt:lpwstr>
  </property>
  <property fmtid="{D5CDD505-2E9C-101B-9397-08002B2CF9AE}" pid="4" name="scfVersion">
    <vt:lpwstr>04/2021</vt:lpwstr>
  </property>
  <property fmtid="{D5CDD505-2E9C-101B-9397-08002B2CF9AE}" pid="5" name="scfLanguage">
    <vt:lpwstr>de#en#fr#es#pt#it#no#dk#se#fi#ch#cn#cz#gr#hr#hu#li#nl#pl#ru#si#tr</vt:lpwstr>
  </property>
  <property fmtid="{D5CDD505-2E9C-101B-9397-08002B2CF9AE}" pid="6" name="scfSort">
    <vt:lpwstr>2</vt:lpwstr>
  </property>
  <property fmtid="{D5CDD505-2E9C-101B-9397-08002B2CF9AE}" pid="7" name="scfName_en">
    <vt:lpwstr>external: Business Letter, Logo colored</vt:lpwstr>
  </property>
  <property fmtid="{D5CDD505-2E9C-101B-9397-08002B2CF9AE}" pid="8" name="scfComment_en">
    <vt:lpwstr>External business letter – in accordance with the Corporate Design Guidelines for Siemens Energy Stationery</vt:lpwstr>
  </property>
  <property fmtid="{D5CDD505-2E9C-101B-9397-08002B2CF9AE}" pid="9" name="scfName_es">
    <vt:lpwstr>externa: Carta comercial, Logo colored</vt:lpwstr>
  </property>
  <property fmtid="{D5CDD505-2E9C-101B-9397-08002B2CF9AE}" pid="10" name="scfComment_es">
    <vt:lpwstr>Carta comercial externa – conforme a las directrices de Diseño Corporativo para documentos oficiales de Siemens Energy</vt:lpwstr>
  </property>
  <property fmtid="{D5CDD505-2E9C-101B-9397-08002B2CF9AE}" pid="11" name="scfName_fr">
    <vt:lpwstr>externe: Courrier, Logo colored</vt:lpwstr>
  </property>
  <property fmtid="{D5CDD505-2E9C-101B-9397-08002B2CF9AE}" pid="12" name="scfComment_fr">
    <vt:lpwstr>Courrier externe - selon directives Corporate Design pour Siemens Energy, documents commerciaux</vt:lpwstr>
  </property>
  <property fmtid="{D5CDD505-2E9C-101B-9397-08002B2CF9AE}" pid="13" name="scfName_it">
    <vt:lpwstr>esterna: Lettera commerciale, Logo colored</vt:lpwstr>
  </property>
  <property fmtid="{D5CDD505-2E9C-101B-9397-08002B2CF9AE}" pid="14" name="scfComment_it">
    <vt:lpwstr>Lettera commerciale esterna - in conformit con le direttive di Corporate Design per lettere commerciali Siemens Energy</vt:lpwstr>
  </property>
  <property fmtid="{D5CDD505-2E9C-101B-9397-08002B2CF9AE}" pid="15" name="scfName_pt">
    <vt:lpwstr>externo: Carta Comercial, Logo colored</vt:lpwstr>
  </property>
  <property fmtid="{D5CDD505-2E9C-101B-9397-08002B2CF9AE}" pid="16" name="scfComment_pt">
    <vt:lpwstr>Carta Comercial Externa – de acordo com as diretrizes de Corporate Design para documentos oficiais da Siemens Energy</vt:lpwstr>
  </property>
  <property fmtid="{D5CDD505-2E9C-101B-9397-08002B2CF9AE}" pid="17" name="scfGUID">
    <vt:lpwstr>df7e92bf-8ce3-423e-951d-6446accb4c66</vt:lpwstr>
  </property>
  <property fmtid="{D5CDD505-2E9C-101B-9397-08002B2CF9AE}" pid="18" name="MSIP_Label_6f75f480-7803-4ee9-bb54-84d0635fdbe7_Enabled">
    <vt:lpwstr>true</vt:lpwstr>
  </property>
  <property fmtid="{D5CDD505-2E9C-101B-9397-08002B2CF9AE}" pid="19" name="MSIP_Label_6f75f480-7803-4ee9-bb54-84d0635fdbe7_SetDate">
    <vt:lpwstr>2021-04-14T10:15:28Z</vt:lpwstr>
  </property>
  <property fmtid="{D5CDD505-2E9C-101B-9397-08002B2CF9AE}" pid="20" name="MSIP_Label_6f75f480-7803-4ee9-bb54-84d0635fdbe7_Method">
    <vt:lpwstr>Standard</vt:lpwstr>
  </property>
  <property fmtid="{D5CDD505-2E9C-101B-9397-08002B2CF9AE}" pid="21" name="MSIP_Label_6f75f480-7803-4ee9-bb54-84d0635fdbe7_Name">
    <vt:lpwstr>unrestricted</vt:lpwstr>
  </property>
  <property fmtid="{D5CDD505-2E9C-101B-9397-08002B2CF9AE}" pid="22" name="MSIP_Label_6f75f480-7803-4ee9-bb54-84d0635fdbe7_SiteId">
    <vt:lpwstr>38ae3bcd-9579-4fd4-adda-b42e1495d55a</vt:lpwstr>
  </property>
  <property fmtid="{D5CDD505-2E9C-101B-9397-08002B2CF9AE}" pid="23" name="MSIP_Label_6f75f480-7803-4ee9-bb54-84d0635fdbe7_ActionId">
    <vt:lpwstr>e0d7d4a3-cc19-4b40-bb27-ccbfce03c88f</vt:lpwstr>
  </property>
  <property fmtid="{D5CDD505-2E9C-101B-9397-08002B2CF9AE}" pid="24" name="MSIP_Label_6f75f480-7803-4ee9-bb54-84d0635fdbe7_ContentBits">
    <vt:lpwstr>0</vt:lpwstr>
  </property>
  <property fmtid="{D5CDD505-2E9C-101B-9397-08002B2CF9AE}" pid="25" name="Document_Confidentiality">
    <vt:lpwstr>Unrestricted</vt:lpwstr>
  </property>
  <property fmtid="{D5CDD505-2E9C-101B-9397-08002B2CF9AE}" pid="26" name="MSIP_Label_36791f77-3d39-4d72-9277-ac879ec799ed_Enabled">
    <vt:lpwstr>true</vt:lpwstr>
  </property>
  <property fmtid="{D5CDD505-2E9C-101B-9397-08002B2CF9AE}" pid="27" name="MSIP_Label_36791f77-3d39-4d72-9277-ac879ec799ed_SetDate">
    <vt:lpwstr>2022-09-14T05:31:41Z</vt:lpwstr>
  </property>
  <property fmtid="{D5CDD505-2E9C-101B-9397-08002B2CF9AE}" pid="28" name="MSIP_Label_36791f77-3d39-4d72-9277-ac879ec799ed_Method">
    <vt:lpwstr>Standard</vt:lpwstr>
  </property>
  <property fmtid="{D5CDD505-2E9C-101B-9397-08002B2CF9AE}" pid="29" name="MSIP_Label_36791f77-3d39-4d72-9277-ac879ec799ed_Name">
    <vt:lpwstr>restricted-default</vt:lpwstr>
  </property>
  <property fmtid="{D5CDD505-2E9C-101B-9397-08002B2CF9AE}" pid="30" name="MSIP_Label_36791f77-3d39-4d72-9277-ac879ec799ed_SiteId">
    <vt:lpwstr>254ba93e-1f6f-48f3-90e6-e2766664b477</vt:lpwstr>
  </property>
  <property fmtid="{D5CDD505-2E9C-101B-9397-08002B2CF9AE}" pid="31" name="MSIP_Label_36791f77-3d39-4d72-9277-ac879ec799ed_ActionId">
    <vt:lpwstr>9129f6ce-9c1e-4535-8f97-7b9d16f089d6</vt:lpwstr>
  </property>
  <property fmtid="{D5CDD505-2E9C-101B-9397-08002B2CF9AE}" pid="32" name="MSIP_Label_36791f77-3d39-4d72-9277-ac879ec799ed_ContentBits">
    <vt:lpwstr>0</vt:lpwstr>
  </property>
</Properties>
</file>